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25959" w14:textId="77777777" w:rsidR="006A1A15" w:rsidRPr="00ED1001" w:rsidRDefault="00A663CD" w:rsidP="00ED1001">
      <w:pPr>
        <w:spacing w:after="0" w:line="360" w:lineRule="auto"/>
        <w:jc w:val="center"/>
        <w:rPr>
          <w:rFonts w:ascii="Arial Nova" w:hAnsi="Arial Nova"/>
          <w:b/>
          <w:bCs/>
          <w:sz w:val="28"/>
          <w:szCs w:val="28"/>
        </w:rPr>
      </w:pPr>
      <w:r w:rsidRPr="00ED1001">
        <w:rPr>
          <w:rFonts w:ascii="Arial Nova" w:hAnsi="Arial Nova"/>
          <w:b/>
          <w:bCs/>
          <w:sz w:val="28"/>
          <w:szCs w:val="28"/>
        </w:rPr>
        <w:t>PROGRAMA DE PÓS GRADUAÇÃO EM AMBIENTES LITORÂNEOS E INSULARES</w:t>
      </w:r>
      <w:r w:rsidR="006A1A15" w:rsidRPr="00ED1001">
        <w:rPr>
          <w:rFonts w:ascii="Arial Nova" w:hAnsi="Arial Nova"/>
          <w:b/>
          <w:bCs/>
          <w:sz w:val="28"/>
          <w:szCs w:val="28"/>
        </w:rPr>
        <w:t xml:space="preserve"> – </w:t>
      </w:r>
      <w:r w:rsidRPr="00ED1001">
        <w:rPr>
          <w:rFonts w:ascii="Arial Nova" w:hAnsi="Arial Nova"/>
          <w:b/>
          <w:bCs/>
          <w:sz w:val="28"/>
          <w:szCs w:val="28"/>
        </w:rPr>
        <w:t>PALI</w:t>
      </w:r>
      <w:r w:rsidR="006A1A15" w:rsidRPr="00ED1001">
        <w:rPr>
          <w:rFonts w:ascii="Arial Nova" w:hAnsi="Arial Nova"/>
          <w:b/>
          <w:bCs/>
          <w:sz w:val="28"/>
          <w:szCs w:val="28"/>
        </w:rPr>
        <w:t>/</w:t>
      </w:r>
      <w:r w:rsidRPr="00ED1001">
        <w:rPr>
          <w:rFonts w:ascii="Arial Nova" w:hAnsi="Arial Nova"/>
          <w:b/>
          <w:bCs/>
          <w:sz w:val="28"/>
          <w:szCs w:val="28"/>
        </w:rPr>
        <w:t xml:space="preserve">UNESPAR </w:t>
      </w:r>
    </w:p>
    <w:p w14:paraId="35EBA549" w14:textId="0ACB344E" w:rsidR="00A663CD" w:rsidRPr="00ED1001" w:rsidRDefault="00A663CD" w:rsidP="00ED1001">
      <w:pPr>
        <w:spacing w:after="0" w:line="360" w:lineRule="auto"/>
        <w:jc w:val="center"/>
        <w:rPr>
          <w:rFonts w:ascii="Arial Nova" w:hAnsi="Arial Nova"/>
          <w:b/>
          <w:bCs/>
          <w:sz w:val="28"/>
          <w:szCs w:val="28"/>
        </w:rPr>
      </w:pPr>
      <w:r w:rsidRPr="00ED1001">
        <w:rPr>
          <w:rFonts w:ascii="Arial Nova" w:hAnsi="Arial Nova"/>
          <w:b/>
          <w:bCs/>
          <w:i/>
          <w:iCs/>
          <w:sz w:val="28"/>
          <w:szCs w:val="28"/>
        </w:rPr>
        <w:t xml:space="preserve">CAMPUS </w:t>
      </w:r>
      <w:r w:rsidRPr="00ED1001">
        <w:rPr>
          <w:rFonts w:ascii="Arial Nova" w:hAnsi="Arial Nova"/>
          <w:b/>
          <w:bCs/>
          <w:sz w:val="28"/>
          <w:szCs w:val="28"/>
        </w:rPr>
        <w:t>DE PARANAGUÁ</w:t>
      </w:r>
    </w:p>
    <w:p w14:paraId="68336D2B" w14:textId="77777777" w:rsidR="00A663CD" w:rsidRPr="00C376F5" w:rsidRDefault="00A663CD" w:rsidP="00A663CD">
      <w:pPr>
        <w:spacing w:line="360" w:lineRule="auto"/>
        <w:jc w:val="center"/>
        <w:rPr>
          <w:rFonts w:ascii="Arial Nova" w:hAnsi="Arial Nova"/>
          <w:b/>
          <w:sz w:val="24"/>
          <w:szCs w:val="24"/>
        </w:rPr>
      </w:pPr>
    </w:p>
    <w:p w14:paraId="6C07B2E9" w14:textId="77777777" w:rsidR="00A663CD" w:rsidRPr="00C376F5" w:rsidRDefault="00A663CD" w:rsidP="006A1A15">
      <w:pPr>
        <w:spacing w:line="360" w:lineRule="auto"/>
        <w:rPr>
          <w:rFonts w:ascii="Arial Nova" w:hAnsi="Arial Nova"/>
          <w:b/>
          <w:sz w:val="24"/>
          <w:szCs w:val="24"/>
        </w:rPr>
      </w:pPr>
    </w:p>
    <w:p w14:paraId="4224958B" w14:textId="3A686E13" w:rsidR="006A1A15" w:rsidRPr="00C376F5" w:rsidRDefault="006A1A15" w:rsidP="006A1A15">
      <w:pPr>
        <w:spacing w:line="360" w:lineRule="auto"/>
        <w:jc w:val="center"/>
        <w:rPr>
          <w:rFonts w:ascii="Arial Nova" w:hAnsi="Arial Nova"/>
          <w:b/>
          <w:sz w:val="28"/>
          <w:szCs w:val="28"/>
        </w:rPr>
      </w:pPr>
      <w:r w:rsidRPr="00C376F5">
        <w:rPr>
          <w:rFonts w:ascii="Arial Nova" w:hAnsi="Arial Nova"/>
          <w:b/>
          <w:sz w:val="28"/>
          <w:szCs w:val="28"/>
        </w:rPr>
        <w:t xml:space="preserve">PLANO DE </w:t>
      </w:r>
      <w:r w:rsidR="002773D4" w:rsidRPr="00C376F5">
        <w:rPr>
          <w:rFonts w:ascii="Arial Nova" w:hAnsi="Arial Nova"/>
          <w:b/>
          <w:sz w:val="28"/>
          <w:szCs w:val="28"/>
        </w:rPr>
        <w:t>ATIVIDADES</w:t>
      </w:r>
      <w:r w:rsidRPr="00C376F5">
        <w:rPr>
          <w:rFonts w:ascii="Arial Nova" w:hAnsi="Arial Nova"/>
          <w:b/>
          <w:sz w:val="28"/>
          <w:szCs w:val="28"/>
        </w:rPr>
        <w:t xml:space="preserve"> DE PÓS-DOUTORADO</w:t>
      </w:r>
    </w:p>
    <w:p w14:paraId="560CAFB3" w14:textId="2997A125" w:rsidR="006A1A15" w:rsidRPr="00ED1001" w:rsidRDefault="00ED1001" w:rsidP="006A1A15">
      <w:pPr>
        <w:spacing w:line="360" w:lineRule="auto"/>
        <w:jc w:val="center"/>
        <w:rPr>
          <w:rFonts w:ascii="Arial Nova" w:hAnsi="Arial Nova"/>
          <w:b/>
          <w:sz w:val="28"/>
          <w:szCs w:val="28"/>
        </w:rPr>
      </w:pPr>
      <w:r w:rsidRPr="00ED1001">
        <w:rPr>
          <w:rFonts w:ascii="Arial Nova" w:hAnsi="Arial Nova"/>
          <w:b/>
          <w:bCs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TITULO"/>
            </w:textInput>
          </w:ffData>
        </w:fldChar>
      </w:r>
      <w:r w:rsidRPr="00ED1001">
        <w:rPr>
          <w:rFonts w:ascii="Arial Nova" w:hAnsi="Arial Nova"/>
          <w:b/>
          <w:bCs/>
          <w:sz w:val="28"/>
          <w:szCs w:val="28"/>
        </w:rPr>
        <w:instrText xml:space="preserve"> FORMTEXT </w:instrText>
      </w:r>
      <w:r w:rsidRPr="00ED1001">
        <w:rPr>
          <w:rFonts w:ascii="Arial Nova" w:hAnsi="Arial Nova"/>
          <w:b/>
          <w:bCs/>
          <w:sz w:val="28"/>
          <w:szCs w:val="28"/>
        </w:rPr>
      </w:r>
      <w:r w:rsidRPr="00ED1001">
        <w:rPr>
          <w:rFonts w:ascii="Arial Nova" w:hAnsi="Arial Nova"/>
          <w:b/>
          <w:bCs/>
          <w:sz w:val="28"/>
          <w:szCs w:val="28"/>
        </w:rPr>
        <w:fldChar w:fldCharType="separate"/>
      </w:r>
      <w:r w:rsidRPr="00ED1001">
        <w:rPr>
          <w:rFonts w:ascii="Arial Nova" w:hAnsi="Arial Nova"/>
          <w:b/>
          <w:bCs/>
          <w:noProof/>
          <w:sz w:val="28"/>
          <w:szCs w:val="28"/>
        </w:rPr>
        <w:t>TITULO</w:t>
      </w:r>
      <w:r w:rsidRPr="00ED1001">
        <w:rPr>
          <w:rFonts w:ascii="Arial Nova" w:hAnsi="Arial Nova"/>
          <w:b/>
          <w:bCs/>
          <w:sz w:val="28"/>
          <w:szCs w:val="28"/>
        </w:rPr>
        <w:fldChar w:fldCharType="end"/>
      </w:r>
    </w:p>
    <w:p w14:paraId="423017C1" w14:textId="77777777" w:rsidR="006A1A15" w:rsidRPr="00C376F5" w:rsidRDefault="006A1A15" w:rsidP="006A1A15">
      <w:pPr>
        <w:spacing w:line="360" w:lineRule="auto"/>
        <w:jc w:val="center"/>
        <w:rPr>
          <w:rFonts w:ascii="Arial Nova" w:hAnsi="Arial Nova"/>
          <w:b/>
          <w:sz w:val="24"/>
          <w:szCs w:val="24"/>
        </w:rPr>
      </w:pPr>
    </w:p>
    <w:p w14:paraId="2E848732" w14:textId="77777777" w:rsidR="006A1A15" w:rsidRDefault="006A1A15" w:rsidP="006A1A15">
      <w:pPr>
        <w:spacing w:line="360" w:lineRule="auto"/>
        <w:rPr>
          <w:rFonts w:ascii="Arial Nova" w:hAnsi="Arial Nova"/>
          <w:b/>
          <w:sz w:val="24"/>
          <w:szCs w:val="24"/>
        </w:rPr>
      </w:pPr>
    </w:p>
    <w:p w14:paraId="06E497D8" w14:textId="77777777" w:rsidR="00ED1001" w:rsidRDefault="00ED1001" w:rsidP="006A1A15">
      <w:pPr>
        <w:spacing w:line="360" w:lineRule="auto"/>
        <w:rPr>
          <w:rFonts w:ascii="Arial Nova" w:hAnsi="Arial Nova"/>
          <w:b/>
          <w:sz w:val="24"/>
          <w:szCs w:val="24"/>
        </w:rPr>
      </w:pPr>
    </w:p>
    <w:p w14:paraId="034AB7BA" w14:textId="77777777" w:rsidR="00ED1001" w:rsidRPr="00C376F5" w:rsidRDefault="00ED1001" w:rsidP="006A1A15">
      <w:pPr>
        <w:spacing w:line="360" w:lineRule="auto"/>
        <w:rPr>
          <w:rFonts w:ascii="Arial Nova" w:hAnsi="Arial Nova"/>
          <w:b/>
          <w:sz w:val="24"/>
          <w:szCs w:val="24"/>
        </w:rPr>
      </w:pPr>
    </w:p>
    <w:p w14:paraId="225BA5E6" w14:textId="564C07CA" w:rsidR="00ED1001" w:rsidRDefault="00ED1001" w:rsidP="00ED1001">
      <w:pPr>
        <w:spacing w:line="360" w:lineRule="auto"/>
        <w:jc w:val="center"/>
        <w:rPr>
          <w:rFonts w:ascii="Arial Nova" w:hAnsi="Arial Nova"/>
          <w:b/>
          <w:bCs/>
          <w:sz w:val="24"/>
          <w:szCs w:val="24"/>
        </w:rPr>
      </w:pPr>
      <w:r w:rsidRPr="00ED1001"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Proponente"/>
            </w:textInput>
          </w:ffData>
        </w:fldChar>
      </w:r>
      <w:r w:rsidRPr="00ED1001"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 w:rsidRPr="00ED1001">
        <w:rPr>
          <w:rFonts w:ascii="Arial Nova" w:hAnsi="Arial Nova"/>
          <w:b/>
          <w:bCs/>
          <w:sz w:val="24"/>
          <w:szCs w:val="24"/>
        </w:rPr>
      </w:r>
      <w:r w:rsidRPr="00ED1001">
        <w:rPr>
          <w:rFonts w:ascii="Arial Nova" w:hAnsi="Arial Nova"/>
          <w:b/>
          <w:bCs/>
          <w:sz w:val="24"/>
          <w:szCs w:val="24"/>
        </w:rPr>
        <w:fldChar w:fldCharType="separate"/>
      </w:r>
      <w:r w:rsidRPr="00ED1001">
        <w:rPr>
          <w:rFonts w:ascii="Arial Nova" w:hAnsi="Arial Nova"/>
          <w:b/>
          <w:bCs/>
          <w:noProof/>
          <w:sz w:val="24"/>
          <w:szCs w:val="24"/>
        </w:rPr>
        <w:t>Nome Completo do Proponente</w:t>
      </w:r>
      <w:r w:rsidRPr="00ED1001">
        <w:rPr>
          <w:rFonts w:ascii="Arial Nova" w:hAnsi="Arial Nova"/>
          <w:b/>
          <w:bCs/>
          <w:sz w:val="24"/>
          <w:szCs w:val="24"/>
        </w:rPr>
        <w:fldChar w:fldCharType="end"/>
      </w:r>
    </w:p>
    <w:p w14:paraId="617298E5" w14:textId="77777777" w:rsidR="009B7E0F" w:rsidRPr="00ED1001" w:rsidRDefault="009B7E0F" w:rsidP="00ED1001">
      <w:pPr>
        <w:spacing w:line="360" w:lineRule="auto"/>
        <w:jc w:val="center"/>
        <w:rPr>
          <w:rFonts w:ascii="Arial Nova" w:hAnsi="Arial Nova"/>
          <w:b/>
          <w:sz w:val="24"/>
          <w:szCs w:val="24"/>
        </w:rPr>
      </w:pPr>
    </w:p>
    <w:p w14:paraId="3A12F92C" w14:textId="457CE9B5" w:rsidR="00ED1001" w:rsidRPr="00ED1001" w:rsidRDefault="00ED1001" w:rsidP="00ED1001">
      <w:pPr>
        <w:spacing w:line="360" w:lineRule="auto"/>
        <w:jc w:val="center"/>
        <w:rPr>
          <w:rFonts w:ascii="Arial Nova" w:hAnsi="Arial Nova"/>
          <w:b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Suvervisor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Nome Completo do Suvervisor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</w:p>
    <w:p w14:paraId="1654C2FC" w14:textId="7D160C75" w:rsidR="006A1A15" w:rsidRPr="00C376F5" w:rsidRDefault="006A1A15" w:rsidP="006A1A15">
      <w:pPr>
        <w:spacing w:line="360" w:lineRule="auto"/>
        <w:jc w:val="center"/>
        <w:rPr>
          <w:rFonts w:ascii="Arial Nova" w:hAnsi="Arial Nova"/>
          <w:b/>
          <w:sz w:val="24"/>
          <w:szCs w:val="24"/>
        </w:rPr>
      </w:pPr>
    </w:p>
    <w:p w14:paraId="51E8D3D9" w14:textId="6C1402AC" w:rsidR="006A1A15" w:rsidRDefault="006A1A15" w:rsidP="006A1A15">
      <w:pPr>
        <w:spacing w:line="360" w:lineRule="auto"/>
        <w:jc w:val="center"/>
        <w:rPr>
          <w:rFonts w:ascii="Arial Nova" w:hAnsi="Arial Nova"/>
          <w:b/>
          <w:sz w:val="24"/>
          <w:szCs w:val="24"/>
        </w:rPr>
      </w:pPr>
    </w:p>
    <w:p w14:paraId="051A9222" w14:textId="77777777" w:rsidR="00ED1001" w:rsidRDefault="00ED1001" w:rsidP="006A1A15">
      <w:pPr>
        <w:spacing w:line="360" w:lineRule="auto"/>
        <w:jc w:val="center"/>
        <w:rPr>
          <w:rFonts w:ascii="Arial Nova" w:hAnsi="Arial Nova"/>
          <w:b/>
          <w:sz w:val="24"/>
          <w:szCs w:val="24"/>
        </w:rPr>
      </w:pPr>
    </w:p>
    <w:p w14:paraId="201EB234" w14:textId="77777777" w:rsidR="00ED1001" w:rsidRDefault="00ED1001" w:rsidP="006A1A15">
      <w:pPr>
        <w:spacing w:line="360" w:lineRule="auto"/>
        <w:jc w:val="center"/>
        <w:rPr>
          <w:rFonts w:ascii="Arial Nova" w:hAnsi="Arial Nova"/>
          <w:b/>
          <w:sz w:val="24"/>
          <w:szCs w:val="24"/>
        </w:rPr>
      </w:pPr>
    </w:p>
    <w:p w14:paraId="4FDCEF97" w14:textId="77777777" w:rsidR="006A1A15" w:rsidRPr="00C376F5" w:rsidRDefault="006A1A15" w:rsidP="00661384">
      <w:pPr>
        <w:spacing w:after="0" w:line="360" w:lineRule="auto"/>
        <w:jc w:val="center"/>
        <w:rPr>
          <w:rFonts w:ascii="Arial Nova" w:hAnsi="Arial Nova"/>
          <w:b/>
          <w:sz w:val="24"/>
          <w:szCs w:val="24"/>
        </w:rPr>
      </w:pPr>
    </w:p>
    <w:p w14:paraId="4CC8EF73" w14:textId="67FF8531" w:rsidR="006A1A15" w:rsidRPr="00C376F5" w:rsidRDefault="00ED1001" w:rsidP="00661384">
      <w:pPr>
        <w:spacing w:after="0" w:line="360" w:lineRule="auto"/>
        <w:jc w:val="center"/>
        <w:rPr>
          <w:rFonts w:ascii="Arial Nova" w:hAnsi="Arial Nova"/>
          <w:b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t>PARANAGUÁ</w:t>
      </w:r>
    </w:p>
    <w:p w14:paraId="203B6691" w14:textId="75EC06EA" w:rsidR="00661384" w:rsidRDefault="00ED1001" w:rsidP="00661384">
      <w:pPr>
        <w:spacing w:after="0" w:line="360" w:lineRule="auto"/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default w:val="ANO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ANO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</w:p>
    <w:p w14:paraId="0BBB00FF" w14:textId="0EF0EC5E" w:rsidR="006A1A15" w:rsidRPr="00C376F5" w:rsidRDefault="006A1A15" w:rsidP="006A1A15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 Nova" w:hAnsi="Arial Nova"/>
          <w:b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lastRenderedPageBreak/>
        <w:t>IDENTIFICAÇÃO DA PROPOSTA</w:t>
      </w:r>
    </w:p>
    <w:p w14:paraId="4BA88540" w14:textId="0B1E7A02" w:rsidR="006A1A15" w:rsidRPr="00C376F5" w:rsidRDefault="006A1A15" w:rsidP="006A1A15">
      <w:pPr>
        <w:spacing w:after="0" w:line="360" w:lineRule="auto"/>
        <w:ind w:left="360"/>
        <w:jc w:val="both"/>
        <w:rPr>
          <w:rFonts w:ascii="Arial Nova" w:hAnsi="Arial Nova"/>
          <w:b/>
          <w:sz w:val="24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539"/>
        <w:gridCol w:w="6655"/>
      </w:tblGrid>
      <w:tr w:rsidR="008845C2" w:rsidRPr="005D3691" w14:paraId="031A7A1E" w14:textId="77777777" w:rsidTr="0064751E"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9AF9" w14:textId="495EEB82" w:rsidR="006B3F90" w:rsidRPr="005D3691" w:rsidRDefault="00474602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>Linha de Pesquisa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4188" w14:textId="13EBCED3" w:rsidR="00474602" w:rsidRPr="005D3691" w:rsidRDefault="00474602" w:rsidP="005D3691">
            <w:pPr>
              <w:spacing w:after="0"/>
              <w:jc w:val="both"/>
              <w:rPr>
                <w:rFonts w:ascii="Arial Nova" w:hAnsi="Arial Nova"/>
                <w:sz w:val="24"/>
                <w:szCs w:val="24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Selecionar5"/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0"/>
            <w:r w:rsidRPr="005D3691">
              <w:rPr>
                <w:rFonts w:ascii="Arial Nova" w:hAnsi="Arial Nova"/>
                <w:sz w:val="24"/>
                <w:szCs w:val="24"/>
              </w:rPr>
              <w:t xml:space="preserve"> Conservação da </w:t>
            </w:r>
            <w:r w:rsidR="006A00E4">
              <w:rPr>
                <w:rFonts w:ascii="Arial Nova" w:hAnsi="Arial Nova"/>
                <w:sz w:val="24"/>
                <w:szCs w:val="24"/>
              </w:rPr>
              <w:t>B</w:t>
            </w:r>
            <w:r w:rsidRPr="005D3691">
              <w:rPr>
                <w:rFonts w:ascii="Arial Nova" w:hAnsi="Arial Nova"/>
                <w:sz w:val="24"/>
                <w:szCs w:val="24"/>
              </w:rPr>
              <w:t>iodiversidade em ambientes litorâneos e insulares</w:t>
            </w:r>
          </w:p>
          <w:p w14:paraId="2E580DE9" w14:textId="2410F7A0" w:rsidR="008845C2" w:rsidRPr="005D3691" w:rsidRDefault="00474602" w:rsidP="005D3691">
            <w:pPr>
              <w:spacing w:after="0"/>
              <w:jc w:val="both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ionar6"/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1"/>
            <w:r w:rsidRPr="005D3691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F1778B" w:rsidRPr="00F1778B">
              <w:rPr>
                <w:rFonts w:ascii="Arial Nova" w:hAnsi="Arial Nova"/>
                <w:sz w:val="24"/>
                <w:szCs w:val="24"/>
              </w:rPr>
              <w:t>Sociedade e Desenvolvimento em ambientes litorâneos e insulares</w:t>
            </w:r>
          </w:p>
        </w:tc>
      </w:tr>
      <w:tr w:rsidR="00141397" w:rsidRPr="005D3691" w14:paraId="1718110A" w14:textId="77777777" w:rsidTr="0064751E"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1FFA" w14:textId="77777777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1E579B31" w14:textId="77777777" w:rsidR="00141397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 xml:space="preserve">Duração </w:t>
            </w:r>
          </w:p>
          <w:p w14:paraId="73DA238B" w14:textId="7ADA28AE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B16E" w14:textId="77777777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4FC2AFAC" w14:textId="0CDF96E4" w:rsidR="00141397" w:rsidRPr="005D3691" w:rsidRDefault="00A7194F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" w:name="Texto26"/>
            <w:r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bookmarkEnd w:id="2"/>
            <w:r w:rsidR="005D3691" w:rsidRPr="005D3691"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r w:rsidR="00141397" w:rsidRPr="005D3691">
              <w:rPr>
                <w:rFonts w:ascii="Arial Nova" w:hAnsi="Arial Nova"/>
                <w:b/>
                <w:sz w:val="24"/>
                <w:szCs w:val="24"/>
              </w:rPr>
              <w:t>meses</w:t>
            </w:r>
          </w:p>
          <w:p w14:paraId="1292717A" w14:textId="626B770A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  <w:tr w:rsidR="008845C2" w:rsidRPr="005D3691" w14:paraId="381E41C6" w14:textId="77777777" w:rsidTr="0064751E"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B758A" w14:textId="77777777" w:rsidR="008845C2" w:rsidRPr="005D3691" w:rsidRDefault="008845C2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>Necessita de aprovação em comitê de ética?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0071" w14:textId="77777777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7D690227" w14:textId="538A003A" w:rsidR="008845C2" w:rsidRPr="005D3691" w:rsidRDefault="008845C2" w:rsidP="00A7194F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 xml:space="preserve">SIM </w:t>
            </w:r>
            <w:r w:rsidR="00F1778B"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1778B"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="00F1778B" w:rsidRPr="005D3691">
              <w:rPr>
                <w:rFonts w:ascii="Arial Nova" w:hAnsi="Arial Nova"/>
                <w:sz w:val="24"/>
                <w:szCs w:val="24"/>
              </w:rPr>
            </w:r>
            <w:r w:rsidR="00F1778B"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F1778B"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="00F1778B" w:rsidRPr="005D3691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A7194F" w:rsidRPr="005D3691">
              <w:rPr>
                <w:rFonts w:ascii="Arial Nova" w:hAnsi="Arial Nova"/>
                <w:b/>
                <w:sz w:val="24"/>
                <w:szCs w:val="24"/>
              </w:rPr>
              <w:t xml:space="preserve">NÃO </w:t>
            </w:r>
            <w:r w:rsidR="00F1778B"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778B"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="00F1778B" w:rsidRPr="005D3691">
              <w:rPr>
                <w:rFonts w:ascii="Arial Nova" w:hAnsi="Arial Nova"/>
                <w:sz w:val="24"/>
                <w:szCs w:val="24"/>
              </w:rPr>
            </w:r>
            <w:r w:rsidR="00F1778B"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F1778B"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  <w:p w14:paraId="27B40E68" w14:textId="77777777" w:rsidR="00141397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4CD00E84" w14:textId="75E3EB43" w:rsidR="008845C2" w:rsidRPr="005D3691" w:rsidRDefault="008845C2" w:rsidP="005D3691">
            <w:pPr>
              <w:spacing w:after="0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>Se sim</w:t>
            </w:r>
            <w:r w:rsidR="00141397" w:rsidRPr="005D3691">
              <w:rPr>
                <w:rFonts w:ascii="Arial Nova" w:hAnsi="Arial Nova"/>
                <w:b/>
                <w:sz w:val="24"/>
                <w:szCs w:val="24"/>
              </w:rPr>
              <w:t>,</w:t>
            </w:r>
            <w:r w:rsidRPr="005D3691">
              <w:rPr>
                <w:rFonts w:ascii="Arial Nova" w:hAnsi="Arial Nova"/>
                <w:b/>
                <w:sz w:val="24"/>
                <w:szCs w:val="24"/>
              </w:rPr>
              <w:t xml:space="preserve"> descrever em qual: </w:t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  <w:p w14:paraId="15063CB5" w14:textId="77777777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</w:p>
          <w:p w14:paraId="40848CE7" w14:textId="265959A0" w:rsidR="00141397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  <w:tr w:rsidR="008845C2" w:rsidRPr="005D3691" w14:paraId="7742B564" w14:textId="77777777" w:rsidTr="0064751E"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E2A2F" w14:textId="77777777" w:rsidR="008845C2" w:rsidRPr="005D3691" w:rsidRDefault="008845C2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>Em caso positivo, já solicitou a aprovação no respectivo comitê?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5025" w14:textId="77777777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3D292AFB" w14:textId="77777777" w:rsidR="00A7194F" w:rsidRPr="005D3691" w:rsidRDefault="00A7194F" w:rsidP="00A7194F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 xml:space="preserve">SIM </w:t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5D3691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Pr="005D3691">
              <w:rPr>
                <w:rFonts w:ascii="Arial Nova" w:hAnsi="Arial Nova"/>
                <w:b/>
                <w:sz w:val="24"/>
                <w:szCs w:val="24"/>
              </w:rPr>
              <w:t xml:space="preserve">NÃO </w:t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  <w:p w14:paraId="175B70E2" w14:textId="77777777" w:rsidR="00141397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41331610" w14:textId="600A1387" w:rsidR="008845C2" w:rsidRPr="005D3691" w:rsidRDefault="008845C2" w:rsidP="005D3691">
            <w:pPr>
              <w:spacing w:after="0"/>
              <w:jc w:val="center"/>
              <w:rPr>
                <w:rFonts w:ascii="Arial Nova" w:hAnsi="Arial Nova"/>
                <w:bCs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>Se sim</w:t>
            </w:r>
            <w:r w:rsidR="00141397" w:rsidRPr="005D3691">
              <w:rPr>
                <w:rFonts w:ascii="Arial Nova" w:hAnsi="Arial Nova"/>
                <w:b/>
                <w:sz w:val="24"/>
                <w:szCs w:val="24"/>
              </w:rPr>
              <w:t>,</w:t>
            </w:r>
            <w:r w:rsidRPr="005D3691">
              <w:rPr>
                <w:rFonts w:ascii="Arial Nova" w:hAnsi="Arial Nova"/>
                <w:b/>
                <w:sz w:val="24"/>
                <w:szCs w:val="24"/>
              </w:rPr>
              <w:t xml:space="preserve"> qual o protocolo?</w:t>
            </w:r>
            <w:r w:rsidR="00A7194F" w:rsidRPr="005D3691">
              <w:rPr>
                <w:rFonts w:ascii="Arial Nova" w:hAnsi="Arial Nova"/>
                <w:b/>
                <w:sz w:val="24"/>
                <w:szCs w:val="24"/>
              </w:rPr>
              <w:t xml:space="preserve"> </w:t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="00A7194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  <w:p w14:paraId="298F3DCD" w14:textId="2B539976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  <w:tr w:rsidR="00141397" w:rsidRPr="005D3691" w14:paraId="7B7333D2" w14:textId="77777777" w:rsidTr="0064751E"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BAF5" w14:textId="77777777" w:rsidR="002773D4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>Assinatura do</w:t>
            </w:r>
            <w:r w:rsidR="002773D4" w:rsidRPr="005D3691">
              <w:rPr>
                <w:rFonts w:ascii="Arial Nova" w:hAnsi="Arial Nova"/>
                <w:b/>
                <w:sz w:val="24"/>
                <w:szCs w:val="24"/>
              </w:rPr>
              <w:t>(a)</w:t>
            </w:r>
            <w:r w:rsidRPr="005D3691">
              <w:rPr>
                <w:rFonts w:ascii="Arial Nova" w:hAnsi="Arial Nova"/>
                <w:b/>
                <w:sz w:val="24"/>
                <w:szCs w:val="24"/>
              </w:rPr>
              <w:t xml:space="preserve"> </w:t>
            </w:r>
          </w:p>
          <w:p w14:paraId="21CB56C1" w14:textId="1B8A3BAA" w:rsidR="00141397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>Proponente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A51B" w14:textId="77777777" w:rsidR="00141397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4A4D1F1B" w14:textId="33294374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510D92D4" w14:textId="77777777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10CBF498" w14:textId="3F9ECDE2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  <w:tr w:rsidR="00141397" w:rsidRPr="005D3691" w14:paraId="52DE14A2" w14:textId="77777777" w:rsidTr="0064751E"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C110" w14:textId="2ABE917E" w:rsidR="00141397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>Assinatura do</w:t>
            </w:r>
            <w:r w:rsidR="002773D4" w:rsidRPr="005D3691">
              <w:rPr>
                <w:rFonts w:ascii="Arial Nova" w:hAnsi="Arial Nova"/>
                <w:b/>
                <w:sz w:val="24"/>
                <w:szCs w:val="24"/>
              </w:rPr>
              <w:t>(a)</w:t>
            </w:r>
            <w:r w:rsidRPr="005D3691">
              <w:rPr>
                <w:rFonts w:ascii="Arial Nova" w:hAnsi="Arial Nova"/>
                <w:b/>
                <w:sz w:val="24"/>
                <w:szCs w:val="24"/>
              </w:rPr>
              <w:t xml:space="preserve"> </w:t>
            </w:r>
            <w:proofErr w:type="spellStart"/>
            <w:r w:rsidR="002773D4" w:rsidRPr="005D3691">
              <w:rPr>
                <w:rFonts w:ascii="Arial Nova" w:hAnsi="Arial Nova"/>
                <w:b/>
                <w:sz w:val="24"/>
                <w:szCs w:val="24"/>
              </w:rPr>
              <w:t>Superviror</w:t>
            </w:r>
            <w:proofErr w:type="spellEnd"/>
            <w:r w:rsidR="002773D4" w:rsidRPr="005D3691">
              <w:rPr>
                <w:rFonts w:ascii="Arial Nova" w:hAnsi="Arial Nova"/>
                <w:b/>
                <w:sz w:val="24"/>
                <w:szCs w:val="24"/>
              </w:rPr>
              <w:t>(a)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751E" w14:textId="10C6B91E" w:rsidR="00141397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32B86F2B" w14:textId="77777777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5D2200A1" w14:textId="77777777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  <w:p w14:paraId="512D5336" w14:textId="299BE80D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  <w:tr w:rsidR="00141397" w:rsidRPr="005D3691" w14:paraId="011BCB7D" w14:textId="77777777" w:rsidTr="0064751E">
        <w:tc>
          <w:tcPr>
            <w:tcW w:w="1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3E41" w14:textId="21176494" w:rsidR="00141397" w:rsidRPr="005D3691" w:rsidRDefault="00141397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5D3691">
              <w:rPr>
                <w:rFonts w:ascii="Arial Nova" w:hAnsi="Arial Nova"/>
                <w:b/>
                <w:sz w:val="24"/>
                <w:szCs w:val="24"/>
              </w:rPr>
              <w:t>Data</w:t>
            </w:r>
          </w:p>
        </w:tc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FC84" w14:textId="77777777" w:rsidR="0011388F" w:rsidRDefault="0011388F" w:rsidP="005D3691">
            <w:pPr>
              <w:spacing w:after="0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  <w:p w14:paraId="310AFB05" w14:textId="4E9AC4D5" w:rsidR="00141397" w:rsidRPr="005D3691" w:rsidRDefault="0011388F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r w:rsidRPr="00D8787F">
              <w:rPr>
                <w:rFonts w:ascii="Arial Nova" w:hAnsi="Arial Nova"/>
                <w:sz w:val="24"/>
                <w:szCs w:val="24"/>
              </w:rPr>
              <w:t>/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  <w:r w:rsidRPr="00D8787F">
              <w:rPr>
                <w:rFonts w:ascii="Arial Nova" w:hAnsi="Arial Nova"/>
                <w:sz w:val="24"/>
                <w:szCs w:val="24"/>
              </w:rPr>
              <w:t>/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  <w:p w14:paraId="67173A13" w14:textId="7C7F0C62" w:rsidR="006B3F90" w:rsidRPr="005D3691" w:rsidRDefault="006B3F90" w:rsidP="005D3691">
            <w:pPr>
              <w:spacing w:after="0"/>
              <w:jc w:val="center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19CCC683" w14:textId="07B75876" w:rsidR="000E2A14" w:rsidRPr="00C376F5" w:rsidRDefault="000E2A14" w:rsidP="008845C2">
      <w:pPr>
        <w:spacing w:after="0" w:line="360" w:lineRule="auto"/>
        <w:jc w:val="both"/>
        <w:rPr>
          <w:rFonts w:ascii="Arial Nova" w:hAnsi="Arial Nova"/>
          <w:b/>
          <w:sz w:val="24"/>
          <w:szCs w:val="24"/>
        </w:rPr>
      </w:pPr>
    </w:p>
    <w:p w14:paraId="3E5F42D3" w14:textId="51B429E0" w:rsidR="000E2A14" w:rsidRPr="00C376F5" w:rsidRDefault="000E2A14" w:rsidP="000E2A14">
      <w:pPr>
        <w:spacing w:after="0" w:line="240" w:lineRule="auto"/>
        <w:rPr>
          <w:rFonts w:ascii="Arial Nova" w:hAnsi="Arial Nova"/>
          <w:b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br w:type="page"/>
      </w:r>
    </w:p>
    <w:p w14:paraId="24E55446" w14:textId="4CBEAA0D" w:rsidR="00A663CD" w:rsidRPr="00C376F5" w:rsidRDefault="00A663CD" w:rsidP="008845C2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Arial Nova" w:hAnsi="Arial Nova"/>
          <w:b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lastRenderedPageBreak/>
        <w:t>RESUMO</w:t>
      </w:r>
      <w:r w:rsidR="00141397" w:rsidRPr="00C376F5">
        <w:rPr>
          <w:rFonts w:ascii="Arial Nova" w:hAnsi="Arial Nova"/>
          <w:b/>
          <w:sz w:val="24"/>
          <w:szCs w:val="24"/>
        </w:rPr>
        <w:t xml:space="preserve"> </w:t>
      </w:r>
      <w:r w:rsidR="00141397" w:rsidRPr="00C376F5">
        <w:rPr>
          <w:rFonts w:ascii="Arial Nova" w:hAnsi="Arial Nova"/>
          <w:bCs/>
          <w:sz w:val="24"/>
          <w:szCs w:val="24"/>
        </w:rPr>
        <w:t>(</w:t>
      </w:r>
      <w:r w:rsidR="00661384">
        <w:rPr>
          <w:rFonts w:ascii="Arial Nova" w:hAnsi="Arial Nova"/>
          <w:bCs/>
          <w:sz w:val="24"/>
          <w:szCs w:val="24"/>
        </w:rPr>
        <w:t>até</w:t>
      </w:r>
      <w:r w:rsidR="00661384" w:rsidRPr="00661384">
        <w:rPr>
          <w:rFonts w:ascii="Arial Nova" w:hAnsi="Arial Nova"/>
          <w:bCs/>
          <w:sz w:val="24"/>
          <w:szCs w:val="24"/>
        </w:rPr>
        <w:t xml:space="preserve"> 2000 caracteres, incluindo espaços</w:t>
      </w:r>
      <w:r w:rsidR="00141397" w:rsidRPr="00C376F5">
        <w:rPr>
          <w:rFonts w:ascii="Arial Nova" w:hAnsi="Arial Nova"/>
          <w:bCs/>
          <w:sz w:val="24"/>
          <w:szCs w:val="24"/>
        </w:rPr>
        <w:t>)</w:t>
      </w:r>
    </w:p>
    <w:p w14:paraId="617EFA78" w14:textId="1C9F5457" w:rsidR="008845C2" w:rsidRPr="00C376F5" w:rsidRDefault="008845C2" w:rsidP="008845C2">
      <w:pPr>
        <w:spacing w:after="0" w:line="360" w:lineRule="auto"/>
        <w:ind w:left="567"/>
        <w:jc w:val="both"/>
        <w:rPr>
          <w:rFonts w:ascii="Arial Nova" w:hAnsi="Arial Nova"/>
          <w:b/>
          <w:sz w:val="24"/>
          <w:szCs w:val="24"/>
        </w:rPr>
      </w:pPr>
    </w:p>
    <w:p w14:paraId="27734128" w14:textId="7ED3A349" w:rsidR="000E2A14" w:rsidRPr="004136DA" w:rsidRDefault="00661384" w:rsidP="00EE0A70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 w:rsidRPr="004136DA">
        <w:rPr>
          <w:rFonts w:ascii="Arial Nova" w:hAnsi="Arial Nova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Escreva aqui."/>
              <w:maxLength w:val="2000"/>
            </w:textInput>
          </w:ffData>
        </w:fldChar>
      </w:r>
      <w:r w:rsidRPr="004136DA">
        <w:rPr>
          <w:rFonts w:ascii="Arial Nova" w:hAnsi="Arial Nova"/>
          <w:sz w:val="24"/>
          <w:szCs w:val="24"/>
        </w:rPr>
        <w:instrText xml:space="preserve"> FORMTEXT </w:instrText>
      </w:r>
      <w:r w:rsidRPr="004136DA">
        <w:rPr>
          <w:rFonts w:ascii="Arial Nova" w:hAnsi="Arial Nova"/>
          <w:sz w:val="24"/>
          <w:szCs w:val="24"/>
        </w:rPr>
      </w:r>
      <w:r w:rsidRPr="004136DA">
        <w:rPr>
          <w:rFonts w:ascii="Arial Nova" w:hAnsi="Arial Nova"/>
          <w:sz w:val="24"/>
          <w:szCs w:val="24"/>
        </w:rPr>
        <w:fldChar w:fldCharType="separate"/>
      </w:r>
      <w:r w:rsidRPr="004136DA">
        <w:rPr>
          <w:rFonts w:ascii="Arial Nova" w:hAnsi="Arial Nova"/>
          <w:noProof/>
          <w:sz w:val="24"/>
          <w:szCs w:val="24"/>
        </w:rPr>
        <w:t>Escreva aqui.</w:t>
      </w:r>
      <w:r w:rsidRPr="004136DA">
        <w:rPr>
          <w:rFonts w:ascii="Arial Nova" w:hAnsi="Arial Nova"/>
          <w:sz w:val="24"/>
          <w:szCs w:val="24"/>
        </w:rPr>
        <w:fldChar w:fldCharType="end"/>
      </w:r>
    </w:p>
    <w:p w14:paraId="4C509141" w14:textId="77777777" w:rsidR="000E2A14" w:rsidRPr="00C376F5" w:rsidRDefault="000E2A14" w:rsidP="008845C2">
      <w:pPr>
        <w:spacing w:after="0" w:line="360" w:lineRule="auto"/>
        <w:ind w:left="567"/>
        <w:jc w:val="both"/>
        <w:rPr>
          <w:rFonts w:ascii="Arial Nova" w:hAnsi="Arial Nova"/>
          <w:b/>
          <w:sz w:val="24"/>
          <w:szCs w:val="24"/>
        </w:rPr>
      </w:pPr>
    </w:p>
    <w:p w14:paraId="2CBCC435" w14:textId="49E13936" w:rsidR="0069190D" w:rsidRPr="00C376F5" w:rsidRDefault="00A663CD" w:rsidP="008845C2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Arial Nova" w:hAnsi="Arial Nova"/>
          <w:bCs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t>PALAVRAS-CHAVE:</w:t>
      </w:r>
      <w:r w:rsidR="0045715B" w:rsidRPr="00C376F5">
        <w:rPr>
          <w:rFonts w:ascii="Arial Nova" w:hAnsi="Arial Nova"/>
          <w:b/>
          <w:sz w:val="24"/>
          <w:szCs w:val="24"/>
        </w:rPr>
        <w:t xml:space="preserve"> </w:t>
      </w:r>
      <w:r w:rsidR="00141397" w:rsidRPr="00C376F5">
        <w:rPr>
          <w:rFonts w:ascii="Arial Nova" w:hAnsi="Arial Nova"/>
          <w:bCs/>
          <w:sz w:val="24"/>
          <w:szCs w:val="24"/>
        </w:rPr>
        <w:t>(apresentar até 3 palavras separadas por.)</w:t>
      </w:r>
    </w:p>
    <w:p w14:paraId="6C4E75B5" w14:textId="77777777" w:rsidR="006B3F90" w:rsidRPr="00C376F5" w:rsidRDefault="006B3F90" w:rsidP="000E2A14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p w14:paraId="2951E2B1" w14:textId="00A3319A" w:rsidR="006B3F90" w:rsidRPr="00493459" w:rsidRDefault="00493459" w:rsidP="000E2A14">
      <w:pPr>
        <w:spacing w:after="0" w:line="240" w:lineRule="auto"/>
        <w:rPr>
          <w:rFonts w:ascii="Arial Nova" w:hAnsi="Arial Nova"/>
          <w:sz w:val="24"/>
          <w:szCs w:val="24"/>
        </w:rPr>
      </w:pPr>
      <w:r w:rsidRPr="00493459">
        <w:rPr>
          <w:rFonts w:ascii="Arial Nova" w:hAnsi="Arial Nova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Palavra-chave 1"/>
            </w:textInput>
          </w:ffData>
        </w:fldChar>
      </w:r>
      <w:r w:rsidRPr="00493459">
        <w:rPr>
          <w:rFonts w:ascii="Arial Nova" w:hAnsi="Arial Nova"/>
          <w:sz w:val="24"/>
          <w:szCs w:val="24"/>
        </w:rPr>
        <w:instrText xml:space="preserve"> FORMTEXT </w:instrText>
      </w:r>
      <w:r w:rsidRPr="00493459">
        <w:rPr>
          <w:rFonts w:ascii="Arial Nova" w:hAnsi="Arial Nova"/>
          <w:sz w:val="24"/>
          <w:szCs w:val="24"/>
        </w:rPr>
      </w:r>
      <w:r w:rsidRPr="00493459">
        <w:rPr>
          <w:rFonts w:ascii="Arial Nova" w:hAnsi="Arial Nova"/>
          <w:sz w:val="24"/>
          <w:szCs w:val="24"/>
        </w:rPr>
        <w:fldChar w:fldCharType="separate"/>
      </w:r>
      <w:r w:rsidRPr="00493459">
        <w:rPr>
          <w:rFonts w:ascii="Arial Nova" w:hAnsi="Arial Nova"/>
          <w:noProof/>
          <w:sz w:val="24"/>
          <w:szCs w:val="24"/>
        </w:rPr>
        <w:t>Palavra-chave 1</w:t>
      </w:r>
      <w:r w:rsidRPr="00493459">
        <w:rPr>
          <w:rFonts w:ascii="Arial Nova" w:hAnsi="Arial Nova"/>
          <w:sz w:val="24"/>
          <w:szCs w:val="24"/>
        </w:rPr>
        <w:fldChar w:fldCharType="end"/>
      </w:r>
      <w:r w:rsidRPr="00493459">
        <w:rPr>
          <w:rFonts w:ascii="Arial Nova" w:hAnsi="Arial Nova"/>
          <w:sz w:val="24"/>
          <w:szCs w:val="24"/>
        </w:rPr>
        <w:t xml:space="preserve">, </w:t>
      </w:r>
      <w:r w:rsidRPr="00493459">
        <w:rPr>
          <w:rFonts w:ascii="Arial Nova" w:hAnsi="Arial Nova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Palavra-chave 2"/>
            </w:textInput>
          </w:ffData>
        </w:fldChar>
      </w:r>
      <w:r w:rsidRPr="00493459">
        <w:rPr>
          <w:rFonts w:ascii="Arial Nova" w:hAnsi="Arial Nova"/>
          <w:sz w:val="24"/>
          <w:szCs w:val="24"/>
        </w:rPr>
        <w:instrText xml:space="preserve"> FORMTEXT </w:instrText>
      </w:r>
      <w:r w:rsidRPr="00493459">
        <w:rPr>
          <w:rFonts w:ascii="Arial Nova" w:hAnsi="Arial Nova"/>
          <w:sz w:val="24"/>
          <w:szCs w:val="24"/>
        </w:rPr>
      </w:r>
      <w:r w:rsidRPr="00493459">
        <w:rPr>
          <w:rFonts w:ascii="Arial Nova" w:hAnsi="Arial Nova"/>
          <w:sz w:val="24"/>
          <w:szCs w:val="24"/>
        </w:rPr>
        <w:fldChar w:fldCharType="separate"/>
      </w:r>
      <w:r w:rsidRPr="00493459">
        <w:rPr>
          <w:rFonts w:ascii="Arial Nova" w:hAnsi="Arial Nova"/>
          <w:noProof/>
          <w:sz w:val="24"/>
          <w:szCs w:val="24"/>
        </w:rPr>
        <w:t>Palavra-chave 2</w:t>
      </w:r>
      <w:r w:rsidRPr="00493459">
        <w:rPr>
          <w:rFonts w:ascii="Arial Nova" w:hAnsi="Arial Nova"/>
          <w:sz w:val="24"/>
          <w:szCs w:val="24"/>
        </w:rPr>
        <w:fldChar w:fldCharType="end"/>
      </w:r>
      <w:r w:rsidRPr="00493459">
        <w:rPr>
          <w:rFonts w:ascii="Arial Nova" w:hAnsi="Arial Nova"/>
          <w:sz w:val="24"/>
          <w:szCs w:val="24"/>
        </w:rPr>
        <w:t xml:space="preserve">, </w:t>
      </w:r>
      <w:r w:rsidRPr="00493459">
        <w:rPr>
          <w:rFonts w:ascii="Arial Nova" w:hAnsi="Arial Nova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Palavra-chave 3"/>
            </w:textInput>
          </w:ffData>
        </w:fldChar>
      </w:r>
      <w:r w:rsidRPr="00493459">
        <w:rPr>
          <w:rFonts w:ascii="Arial Nova" w:hAnsi="Arial Nova"/>
          <w:sz w:val="24"/>
          <w:szCs w:val="24"/>
        </w:rPr>
        <w:instrText xml:space="preserve"> FORMTEXT </w:instrText>
      </w:r>
      <w:r w:rsidRPr="00493459">
        <w:rPr>
          <w:rFonts w:ascii="Arial Nova" w:hAnsi="Arial Nova"/>
          <w:sz w:val="24"/>
          <w:szCs w:val="24"/>
        </w:rPr>
      </w:r>
      <w:r w:rsidRPr="00493459">
        <w:rPr>
          <w:rFonts w:ascii="Arial Nova" w:hAnsi="Arial Nova"/>
          <w:sz w:val="24"/>
          <w:szCs w:val="24"/>
        </w:rPr>
        <w:fldChar w:fldCharType="separate"/>
      </w:r>
      <w:r w:rsidRPr="00493459">
        <w:rPr>
          <w:rFonts w:ascii="Arial Nova" w:hAnsi="Arial Nova"/>
          <w:noProof/>
          <w:sz w:val="24"/>
          <w:szCs w:val="24"/>
        </w:rPr>
        <w:t>Palavra-chave 3</w:t>
      </w:r>
      <w:r w:rsidRPr="00493459">
        <w:rPr>
          <w:rFonts w:ascii="Arial Nova" w:hAnsi="Arial Nova"/>
          <w:sz w:val="24"/>
          <w:szCs w:val="24"/>
        </w:rPr>
        <w:fldChar w:fldCharType="end"/>
      </w:r>
    </w:p>
    <w:p w14:paraId="4FB6D770" w14:textId="77777777" w:rsidR="006B3F90" w:rsidRPr="00C376F5" w:rsidRDefault="006B3F90" w:rsidP="000E2A14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p w14:paraId="7DC105C1" w14:textId="63CB3643" w:rsidR="009A2E81" w:rsidRPr="00C376F5" w:rsidRDefault="009A2E81" w:rsidP="000E2A14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p w14:paraId="626B8576" w14:textId="5E7216B5" w:rsidR="009A2E81" w:rsidRPr="00C376F5" w:rsidRDefault="00A663CD" w:rsidP="00E8446E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Arial Nova" w:hAnsi="Arial Nova"/>
          <w:b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t xml:space="preserve">CARACTERIZAÇÃO E JUSTIFICATIVA </w:t>
      </w:r>
      <w:r w:rsidR="00141397" w:rsidRPr="00C376F5">
        <w:rPr>
          <w:rFonts w:ascii="Arial Nova" w:hAnsi="Arial Nova"/>
          <w:b/>
          <w:sz w:val="24"/>
          <w:szCs w:val="24"/>
        </w:rPr>
        <w:t xml:space="preserve"> </w:t>
      </w:r>
      <w:r w:rsidR="00141397" w:rsidRPr="00C376F5">
        <w:rPr>
          <w:rFonts w:ascii="Arial Nova" w:hAnsi="Arial Nova"/>
          <w:bCs/>
          <w:sz w:val="24"/>
          <w:szCs w:val="24"/>
        </w:rPr>
        <w:t>(</w:t>
      </w:r>
      <w:r w:rsidR="00DD43DF">
        <w:rPr>
          <w:rFonts w:ascii="Arial Nova" w:hAnsi="Arial Nova"/>
          <w:bCs/>
          <w:sz w:val="24"/>
          <w:szCs w:val="24"/>
        </w:rPr>
        <w:t>até</w:t>
      </w:r>
      <w:r w:rsidR="00DD43DF" w:rsidRPr="00661384">
        <w:rPr>
          <w:rFonts w:ascii="Arial Nova" w:hAnsi="Arial Nova"/>
          <w:bCs/>
          <w:sz w:val="24"/>
          <w:szCs w:val="24"/>
        </w:rPr>
        <w:t xml:space="preserve"> </w:t>
      </w:r>
      <w:r w:rsidR="00DD43DF">
        <w:rPr>
          <w:rFonts w:ascii="Arial Nova" w:hAnsi="Arial Nova"/>
          <w:bCs/>
          <w:sz w:val="24"/>
          <w:szCs w:val="24"/>
        </w:rPr>
        <w:t>8</w:t>
      </w:r>
      <w:r w:rsidR="00DD43DF" w:rsidRPr="00661384">
        <w:rPr>
          <w:rFonts w:ascii="Arial Nova" w:hAnsi="Arial Nova"/>
          <w:bCs/>
          <w:sz w:val="24"/>
          <w:szCs w:val="24"/>
        </w:rPr>
        <w:t>000 caracteres, incluindo espaços</w:t>
      </w:r>
      <w:r w:rsidR="00141397" w:rsidRPr="00C376F5">
        <w:rPr>
          <w:rFonts w:ascii="Arial Nova" w:hAnsi="Arial Nova"/>
          <w:bCs/>
          <w:sz w:val="24"/>
          <w:szCs w:val="24"/>
        </w:rPr>
        <w:t>)</w:t>
      </w:r>
    </w:p>
    <w:p w14:paraId="695C7E07" w14:textId="77777777" w:rsidR="00DD43DF" w:rsidRDefault="00DD43DF" w:rsidP="00DD43DF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</w:p>
    <w:p w14:paraId="60EE013B" w14:textId="63F6A0AF" w:rsidR="00DD43DF" w:rsidRPr="00DD43DF" w:rsidRDefault="00DD43DF" w:rsidP="00DD43DF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Escreva aqui."/>
              <w:maxLength w:val="8000"/>
            </w:textInput>
          </w:ffData>
        </w:fldChar>
      </w:r>
      <w:r>
        <w:rPr>
          <w:rFonts w:ascii="Arial Nova" w:hAnsi="Arial Nova"/>
          <w:sz w:val="24"/>
          <w:szCs w:val="24"/>
        </w:rPr>
        <w:instrText xml:space="preserve"> FORMTEXT </w:instrText>
      </w:r>
      <w:r>
        <w:rPr>
          <w:rFonts w:ascii="Arial Nova" w:hAnsi="Arial Nova"/>
          <w:sz w:val="24"/>
          <w:szCs w:val="24"/>
        </w:rPr>
      </w:r>
      <w:r>
        <w:rPr>
          <w:rFonts w:ascii="Arial Nova" w:hAnsi="Arial Nova"/>
          <w:sz w:val="24"/>
          <w:szCs w:val="24"/>
        </w:rPr>
        <w:fldChar w:fldCharType="separate"/>
      </w:r>
      <w:r>
        <w:rPr>
          <w:rFonts w:ascii="Arial Nova" w:hAnsi="Arial Nova"/>
          <w:noProof/>
          <w:sz w:val="24"/>
          <w:szCs w:val="24"/>
        </w:rPr>
        <w:t>Escreva aqui.</w:t>
      </w:r>
      <w:r>
        <w:rPr>
          <w:rFonts w:ascii="Arial Nova" w:hAnsi="Arial Nova"/>
          <w:sz w:val="24"/>
          <w:szCs w:val="24"/>
        </w:rPr>
        <w:fldChar w:fldCharType="end"/>
      </w:r>
    </w:p>
    <w:p w14:paraId="0AD8CFA8" w14:textId="27FC0795" w:rsidR="00DB633A" w:rsidRPr="00C376F5" w:rsidRDefault="00DB633A" w:rsidP="000E2A14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p w14:paraId="1C78F540" w14:textId="17E90BF8" w:rsidR="00A663CD" w:rsidRPr="00C376F5" w:rsidRDefault="00A663CD" w:rsidP="00E8446E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Arial Nova" w:hAnsi="Arial Nova"/>
          <w:bCs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t xml:space="preserve">OBJETIVOS GERAL E ESPECÍFICOS </w:t>
      </w:r>
      <w:r w:rsidR="001B31F8" w:rsidRPr="00C376F5">
        <w:rPr>
          <w:rFonts w:ascii="Arial Nova" w:hAnsi="Arial Nova"/>
          <w:bCs/>
          <w:sz w:val="24"/>
          <w:szCs w:val="24"/>
        </w:rPr>
        <w:t>(</w:t>
      </w:r>
      <w:r w:rsidR="001B31F8">
        <w:rPr>
          <w:rFonts w:ascii="Arial Nova" w:hAnsi="Arial Nova"/>
          <w:bCs/>
          <w:sz w:val="24"/>
          <w:szCs w:val="24"/>
        </w:rPr>
        <w:t>até</w:t>
      </w:r>
      <w:r w:rsidR="001B31F8" w:rsidRPr="00661384">
        <w:rPr>
          <w:rFonts w:ascii="Arial Nova" w:hAnsi="Arial Nova"/>
          <w:bCs/>
          <w:sz w:val="24"/>
          <w:szCs w:val="24"/>
        </w:rPr>
        <w:t xml:space="preserve"> </w:t>
      </w:r>
      <w:r w:rsidR="001B31F8">
        <w:rPr>
          <w:rFonts w:ascii="Arial Nova" w:hAnsi="Arial Nova"/>
          <w:bCs/>
          <w:sz w:val="24"/>
          <w:szCs w:val="24"/>
        </w:rPr>
        <w:t>4</w:t>
      </w:r>
      <w:r w:rsidR="001B31F8" w:rsidRPr="00661384">
        <w:rPr>
          <w:rFonts w:ascii="Arial Nova" w:hAnsi="Arial Nova"/>
          <w:bCs/>
          <w:sz w:val="24"/>
          <w:szCs w:val="24"/>
        </w:rPr>
        <w:t>000 caracteres, incluindo espaços</w:t>
      </w:r>
      <w:r w:rsidR="001B31F8" w:rsidRPr="00C376F5">
        <w:rPr>
          <w:rFonts w:ascii="Arial Nova" w:hAnsi="Arial Nova"/>
          <w:bCs/>
          <w:sz w:val="24"/>
          <w:szCs w:val="24"/>
        </w:rPr>
        <w:t>)</w:t>
      </w:r>
    </w:p>
    <w:p w14:paraId="18337203" w14:textId="77777777" w:rsidR="001B31F8" w:rsidRDefault="001B31F8" w:rsidP="001B31F8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</w:p>
    <w:p w14:paraId="25E5057B" w14:textId="654D570D" w:rsidR="001B31F8" w:rsidRPr="001B31F8" w:rsidRDefault="001B31F8" w:rsidP="001B31F8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Escreva aqui."/>
              <w:maxLength w:val="4000"/>
            </w:textInput>
          </w:ffData>
        </w:fldChar>
      </w:r>
      <w:r>
        <w:rPr>
          <w:rFonts w:ascii="Arial Nova" w:hAnsi="Arial Nova"/>
          <w:sz w:val="24"/>
          <w:szCs w:val="24"/>
        </w:rPr>
        <w:instrText xml:space="preserve"> FORMTEXT </w:instrText>
      </w:r>
      <w:r>
        <w:rPr>
          <w:rFonts w:ascii="Arial Nova" w:hAnsi="Arial Nova"/>
          <w:sz w:val="24"/>
          <w:szCs w:val="24"/>
        </w:rPr>
      </w:r>
      <w:r>
        <w:rPr>
          <w:rFonts w:ascii="Arial Nova" w:hAnsi="Arial Nova"/>
          <w:sz w:val="24"/>
          <w:szCs w:val="24"/>
        </w:rPr>
        <w:fldChar w:fldCharType="separate"/>
      </w:r>
      <w:r>
        <w:rPr>
          <w:rFonts w:ascii="Arial Nova" w:hAnsi="Arial Nova"/>
          <w:noProof/>
          <w:sz w:val="24"/>
          <w:szCs w:val="24"/>
        </w:rPr>
        <w:t>Escreva aqui.</w:t>
      </w:r>
      <w:r>
        <w:rPr>
          <w:rFonts w:ascii="Arial Nova" w:hAnsi="Arial Nova"/>
          <w:sz w:val="24"/>
          <w:szCs w:val="24"/>
        </w:rPr>
        <w:fldChar w:fldCharType="end"/>
      </w:r>
    </w:p>
    <w:p w14:paraId="7B5A8C34" w14:textId="631174AC" w:rsidR="00DB633A" w:rsidRPr="00C376F5" w:rsidRDefault="00DB633A" w:rsidP="000E2A14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p w14:paraId="0456A1F8" w14:textId="77777777" w:rsidR="001B31F8" w:rsidRPr="00C376F5" w:rsidRDefault="00A663CD" w:rsidP="001B31F8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Arial Nova" w:hAnsi="Arial Nova"/>
          <w:bCs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t>METODOLOGIA DE PESQUIS</w:t>
      </w:r>
      <w:r w:rsidR="008845C2" w:rsidRPr="00C376F5">
        <w:rPr>
          <w:rFonts w:ascii="Arial Nova" w:hAnsi="Arial Nova"/>
          <w:b/>
          <w:sz w:val="24"/>
          <w:szCs w:val="24"/>
        </w:rPr>
        <w:t>A</w:t>
      </w:r>
      <w:r w:rsidRPr="00C376F5">
        <w:rPr>
          <w:rFonts w:ascii="Arial Nova" w:hAnsi="Arial Nova"/>
          <w:b/>
          <w:sz w:val="24"/>
          <w:szCs w:val="24"/>
        </w:rPr>
        <w:t xml:space="preserve"> </w:t>
      </w:r>
      <w:r w:rsidR="001B31F8" w:rsidRPr="00C376F5">
        <w:rPr>
          <w:rFonts w:ascii="Arial Nova" w:hAnsi="Arial Nova"/>
          <w:bCs/>
          <w:sz w:val="24"/>
          <w:szCs w:val="24"/>
        </w:rPr>
        <w:t>(</w:t>
      </w:r>
      <w:r w:rsidR="001B31F8">
        <w:rPr>
          <w:rFonts w:ascii="Arial Nova" w:hAnsi="Arial Nova"/>
          <w:bCs/>
          <w:sz w:val="24"/>
          <w:szCs w:val="24"/>
        </w:rPr>
        <w:t>até</w:t>
      </w:r>
      <w:r w:rsidR="001B31F8" w:rsidRPr="00661384">
        <w:rPr>
          <w:rFonts w:ascii="Arial Nova" w:hAnsi="Arial Nova"/>
          <w:bCs/>
          <w:sz w:val="24"/>
          <w:szCs w:val="24"/>
        </w:rPr>
        <w:t xml:space="preserve"> </w:t>
      </w:r>
      <w:r w:rsidR="001B31F8">
        <w:rPr>
          <w:rFonts w:ascii="Arial Nova" w:hAnsi="Arial Nova"/>
          <w:bCs/>
          <w:sz w:val="24"/>
          <w:szCs w:val="24"/>
        </w:rPr>
        <w:t>4</w:t>
      </w:r>
      <w:r w:rsidR="001B31F8" w:rsidRPr="00661384">
        <w:rPr>
          <w:rFonts w:ascii="Arial Nova" w:hAnsi="Arial Nova"/>
          <w:bCs/>
          <w:sz w:val="24"/>
          <w:szCs w:val="24"/>
        </w:rPr>
        <w:t>000 caracteres, incluindo espaços</w:t>
      </w:r>
      <w:r w:rsidR="001B31F8" w:rsidRPr="00C376F5">
        <w:rPr>
          <w:rFonts w:ascii="Arial Nova" w:hAnsi="Arial Nova"/>
          <w:bCs/>
          <w:sz w:val="24"/>
          <w:szCs w:val="24"/>
        </w:rPr>
        <w:t>)</w:t>
      </w:r>
    </w:p>
    <w:p w14:paraId="2C048369" w14:textId="77777777" w:rsidR="000D04FE" w:rsidRDefault="000D04FE" w:rsidP="000D04FE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</w:p>
    <w:p w14:paraId="62DA6E2D" w14:textId="39E89E0F" w:rsidR="001B31F8" w:rsidRPr="000D04FE" w:rsidRDefault="001B31F8" w:rsidP="000D04FE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 w:rsidRPr="000D04FE">
        <w:rPr>
          <w:rFonts w:ascii="Arial Nova" w:hAnsi="Arial Nova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Escreva aqui."/>
              <w:maxLength w:val="4000"/>
            </w:textInput>
          </w:ffData>
        </w:fldChar>
      </w:r>
      <w:r w:rsidRPr="000D04FE">
        <w:rPr>
          <w:rFonts w:ascii="Arial Nova" w:hAnsi="Arial Nova"/>
          <w:sz w:val="24"/>
          <w:szCs w:val="24"/>
        </w:rPr>
        <w:instrText xml:space="preserve"> FORMTEXT </w:instrText>
      </w:r>
      <w:r w:rsidRPr="000D04FE">
        <w:rPr>
          <w:rFonts w:ascii="Arial Nova" w:hAnsi="Arial Nova"/>
          <w:sz w:val="24"/>
          <w:szCs w:val="24"/>
        </w:rPr>
      </w:r>
      <w:r w:rsidRPr="000D04FE">
        <w:rPr>
          <w:rFonts w:ascii="Arial Nova" w:hAnsi="Arial Nova"/>
          <w:sz w:val="24"/>
          <w:szCs w:val="24"/>
        </w:rPr>
        <w:fldChar w:fldCharType="separate"/>
      </w:r>
      <w:r w:rsidRPr="000D04FE">
        <w:rPr>
          <w:rFonts w:ascii="Arial Nova" w:hAnsi="Arial Nova"/>
          <w:noProof/>
          <w:sz w:val="24"/>
          <w:szCs w:val="24"/>
        </w:rPr>
        <w:t>Escreva aqui.</w:t>
      </w:r>
      <w:r w:rsidRPr="000D04FE">
        <w:rPr>
          <w:rFonts w:ascii="Arial Nova" w:hAnsi="Arial Nova"/>
          <w:sz w:val="24"/>
          <w:szCs w:val="24"/>
        </w:rPr>
        <w:fldChar w:fldCharType="end"/>
      </w:r>
    </w:p>
    <w:p w14:paraId="37C49A1A" w14:textId="3B4794E6" w:rsidR="00BD4BE5" w:rsidRPr="00C376F5" w:rsidRDefault="00BD4BE5" w:rsidP="000E2A14">
      <w:pPr>
        <w:spacing w:after="0" w:line="240" w:lineRule="auto"/>
        <w:rPr>
          <w:rFonts w:ascii="Arial Nova" w:hAnsi="Arial Nova"/>
          <w:bCs/>
          <w:sz w:val="24"/>
          <w:szCs w:val="24"/>
        </w:rPr>
      </w:pPr>
    </w:p>
    <w:p w14:paraId="5894F56C" w14:textId="77777777" w:rsidR="001B31F8" w:rsidRPr="00C376F5" w:rsidRDefault="000E2A14" w:rsidP="001B31F8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Arial Nova" w:hAnsi="Arial Nova"/>
          <w:bCs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t>ATIVIDADES DE ENSINO</w:t>
      </w:r>
      <w:r w:rsidR="002E58D4" w:rsidRPr="00C376F5">
        <w:rPr>
          <w:rFonts w:ascii="Arial Nova" w:hAnsi="Arial Nova"/>
          <w:b/>
          <w:sz w:val="24"/>
          <w:szCs w:val="24"/>
        </w:rPr>
        <w:t xml:space="preserve"> </w:t>
      </w:r>
      <w:r w:rsidR="001B31F8" w:rsidRPr="00C376F5">
        <w:rPr>
          <w:rFonts w:ascii="Arial Nova" w:hAnsi="Arial Nova"/>
          <w:bCs/>
          <w:sz w:val="24"/>
          <w:szCs w:val="24"/>
        </w:rPr>
        <w:t>(</w:t>
      </w:r>
      <w:r w:rsidR="001B31F8">
        <w:rPr>
          <w:rFonts w:ascii="Arial Nova" w:hAnsi="Arial Nova"/>
          <w:bCs/>
          <w:sz w:val="24"/>
          <w:szCs w:val="24"/>
        </w:rPr>
        <w:t>até</w:t>
      </w:r>
      <w:r w:rsidR="001B31F8" w:rsidRPr="00661384">
        <w:rPr>
          <w:rFonts w:ascii="Arial Nova" w:hAnsi="Arial Nova"/>
          <w:bCs/>
          <w:sz w:val="24"/>
          <w:szCs w:val="24"/>
        </w:rPr>
        <w:t xml:space="preserve"> </w:t>
      </w:r>
      <w:r w:rsidR="001B31F8">
        <w:rPr>
          <w:rFonts w:ascii="Arial Nova" w:hAnsi="Arial Nova"/>
          <w:bCs/>
          <w:sz w:val="24"/>
          <w:szCs w:val="24"/>
        </w:rPr>
        <w:t>4</w:t>
      </w:r>
      <w:r w:rsidR="001B31F8" w:rsidRPr="00661384">
        <w:rPr>
          <w:rFonts w:ascii="Arial Nova" w:hAnsi="Arial Nova"/>
          <w:bCs/>
          <w:sz w:val="24"/>
          <w:szCs w:val="24"/>
        </w:rPr>
        <w:t>000 caracteres, incluindo espaços</w:t>
      </w:r>
      <w:r w:rsidR="001B31F8" w:rsidRPr="00C376F5">
        <w:rPr>
          <w:rFonts w:ascii="Arial Nova" w:hAnsi="Arial Nova"/>
          <w:bCs/>
          <w:sz w:val="24"/>
          <w:szCs w:val="24"/>
        </w:rPr>
        <w:t>)</w:t>
      </w:r>
    </w:p>
    <w:p w14:paraId="60705F41" w14:textId="77777777" w:rsidR="000D04FE" w:rsidRDefault="000D04FE" w:rsidP="000D04FE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</w:p>
    <w:p w14:paraId="4A054568" w14:textId="3023974E" w:rsidR="000D04FE" w:rsidRPr="000D04FE" w:rsidRDefault="000D04FE" w:rsidP="000D04FE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 w:rsidRPr="000D04FE">
        <w:rPr>
          <w:rFonts w:ascii="Arial Nova" w:hAnsi="Arial Nova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Escreva aqui."/>
              <w:maxLength w:val="4000"/>
            </w:textInput>
          </w:ffData>
        </w:fldChar>
      </w:r>
      <w:r w:rsidRPr="000D04FE">
        <w:rPr>
          <w:rFonts w:ascii="Arial Nova" w:hAnsi="Arial Nova"/>
          <w:sz w:val="24"/>
          <w:szCs w:val="24"/>
        </w:rPr>
        <w:instrText xml:space="preserve"> FORMTEXT </w:instrText>
      </w:r>
      <w:r w:rsidRPr="000D04FE">
        <w:rPr>
          <w:rFonts w:ascii="Arial Nova" w:hAnsi="Arial Nova"/>
          <w:sz w:val="24"/>
          <w:szCs w:val="24"/>
        </w:rPr>
      </w:r>
      <w:r w:rsidRPr="000D04FE">
        <w:rPr>
          <w:rFonts w:ascii="Arial Nova" w:hAnsi="Arial Nova"/>
          <w:sz w:val="24"/>
          <w:szCs w:val="24"/>
        </w:rPr>
        <w:fldChar w:fldCharType="separate"/>
      </w:r>
      <w:r w:rsidRPr="000D04FE">
        <w:rPr>
          <w:rFonts w:ascii="Arial Nova" w:hAnsi="Arial Nova"/>
          <w:noProof/>
          <w:sz w:val="24"/>
          <w:szCs w:val="24"/>
        </w:rPr>
        <w:t>Escreva aqui.</w:t>
      </w:r>
      <w:r w:rsidRPr="000D04FE">
        <w:rPr>
          <w:rFonts w:ascii="Arial Nova" w:hAnsi="Arial Nova"/>
          <w:sz w:val="24"/>
          <w:szCs w:val="24"/>
        </w:rPr>
        <w:fldChar w:fldCharType="end"/>
      </w:r>
    </w:p>
    <w:p w14:paraId="1E8B6FEC" w14:textId="65980666" w:rsidR="000E2A14" w:rsidRPr="00C376F5" w:rsidRDefault="000E2A14" w:rsidP="001B31F8">
      <w:pPr>
        <w:spacing w:after="0" w:line="360" w:lineRule="auto"/>
        <w:jc w:val="both"/>
        <w:rPr>
          <w:rFonts w:ascii="Arial Nova" w:hAnsi="Arial Nova"/>
          <w:bCs/>
          <w:sz w:val="24"/>
          <w:szCs w:val="24"/>
        </w:rPr>
      </w:pPr>
    </w:p>
    <w:p w14:paraId="49BC17FE" w14:textId="4FF14603" w:rsidR="000E2A14" w:rsidRPr="00C376F5" w:rsidRDefault="002E58D4" w:rsidP="002E58D4">
      <w:pPr>
        <w:spacing w:after="0" w:line="240" w:lineRule="auto"/>
        <w:rPr>
          <w:rFonts w:ascii="Arial Nova" w:hAnsi="Arial Nova"/>
          <w:b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br w:type="page"/>
      </w:r>
    </w:p>
    <w:p w14:paraId="5EC85947" w14:textId="6047B90B" w:rsidR="00A663CD" w:rsidRPr="00092985" w:rsidRDefault="00A663CD" w:rsidP="00092985">
      <w:pPr>
        <w:numPr>
          <w:ilvl w:val="0"/>
          <w:numId w:val="5"/>
        </w:numPr>
        <w:spacing w:after="0" w:line="360" w:lineRule="auto"/>
        <w:ind w:left="567" w:hanging="567"/>
        <w:jc w:val="both"/>
        <w:rPr>
          <w:rFonts w:ascii="Arial Nova" w:hAnsi="Arial Nova"/>
          <w:b/>
          <w:sz w:val="24"/>
          <w:szCs w:val="24"/>
        </w:rPr>
      </w:pPr>
      <w:r w:rsidRPr="00C376F5">
        <w:rPr>
          <w:rFonts w:ascii="Arial Nova" w:hAnsi="Arial Nova"/>
          <w:b/>
          <w:sz w:val="24"/>
          <w:szCs w:val="24"/>
        </w:rPr>
        <w:lastRenderedPageBreak/>
        <w:t>CRONOGRAMA DA PESQUISA</w:t>
      </w:r>
    </w:p>
    <w:tbl>
      <w:tblPr>
        <w:tblW w:w="917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39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0D04FE" w:rsidRPr="00C376F5" w14:paraId="27237E6F" w14:textId="77777777" w:rsidTr="00092985">
        <w:trPr>
          <w:trHeight w:val="227"/>
        </w:trPr>
        <w:tc>
          <w:tcPr>
            <w:tcW w:w="41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7946657" w14:textId="480BF9B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C376F5">
              <w:rPr>
                <w:rFonts w:ascii="Arial Nova" w:hAnsi="Arial Nova"/>
                <w:b/>
                <w:sz w:val="20"/>
                <w:szCs w:val="20"/>
              </w:rPr>
              <w:t>Atividades</w:t>
            </w:r>
            <w:r>
              <w:rPr>
                <w:rFonts w:ascii="Arial Nova" w:hAnsi="Arial Nova"/>
                <w:b/>
                <w:sz w:val="20"/>
                <w:szCs w:val="20"/>
              </w:rPr>
              <w:t xml:space="preserve"> / Meses</w:t>
            </w:r>
          </w:p>
        </w:tc>
        <w:tc>
          <w:tcPr>
            <w:tcW w:w="5040" w:type="dxa"/>
            <w:gridSpan w:val="1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26EB74" w14:textId="6F1D709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C376F5">
              <w:rPr>
                <w:rFonts w:ascii="Arial Nova" w:hAnsi="Arial Nova"/>
                <w:b/>
                <w:sz w:val="20"/>
                <w:szCs w:val="20"/>
              </w:rPr>
              <w:t>Meses (ano 1)</w:t>
            </w:r>
          </w:p>
        </w:tc>
      </w:tr>
      <w:tr w:rsidR="000D04FE" w:rsidRPr="00C376F5" w14:paraId="724DA4D6" w14:textId="77777777" w:rsidTr="00092985">
        <w:trPr>
          <w:trHeight w:val="227"/>
        </w:trPr>
        <w:tc>
          <w:tcPr>
            <w:tcW w:w="41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B63222" w14:textId="7C5AAE33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ADF29B" w14:textId="23EA6C81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40FD41" w14:textId="73514503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404B07" w14:textId="0FD16E1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8B3007" w14:textId="707A2945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BE36E9" w14:textId="198E3AFF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5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4D7598" w14:textId="007A171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6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A4FFBD" w14:textId="66D487A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7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F3E65A" w14:textId="0264D14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8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D8EBBA" w14:textId="70BDA4A0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9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D82106" w14:textId="6D2218E1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10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77D6F2" w14:textId="2D63073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11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7DCDD2" w14:textId="06DE357F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12</w:t>
            </w:r>
          </w:p>
        </w:tc>
      </w:tr>
      <w:tr w:rsidR="000D04FE" w:rsidRPr="00C376F5" w14:paraId="549406C1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21AD1" w14:textId="5B47BB03" w:rsidR="000D04FE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1.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1B9239" w14:textId="191D1FB3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C58DCB" w14:textId="0D55D425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DD6C9B" w14:textId="30B8592C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9C3133" w14:textId="2B41BCA2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1868E3" w14:textId="13EE6FE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7CB3DE" w14:textId="3D482E6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D1899" w14:textId="15295A2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59453" w14:textId="6E741BC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81FD2" w14:textId="775A6F11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79BC2A" w14:textId="6363CDF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348149" w14:textId="06E27BF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5081E5" w14:textId="39BB764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D04FE" w:rsidRPr="00C376F5" w14:paraId="003EA9E3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B9A4BF" w14:textId="6EA4F3BB" w:rsidR="000D04FE" w:rsidRPr="00C376F5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2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F208BC" w14:textId="22E38970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45C381" w14:textId="0E1C50F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9EFF8" w14:textId="6F5B3EA4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280191" w14:textId="1A7EFFC8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D0F6E9" w14:textId="15276C35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9D1D51" w14:textId="246EEAD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7A69A4" w14:textId="4E344625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3A1C7" w14:textId="4673E5F0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D22A09" w14:textId="674902A0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A34D79" w14:textId="76F6972D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FE943" w14:textId="6D129E7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045BB2" w14:textId="7E573F6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D04FE" w:rsidRPr="00C376F5" w14:paraId="04281B1A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08245B" w14:textId="49273B9A" w:rsidR="000D04FE" w:rsidRPr="00C376F5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3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67AE6B" w14:textId="55E55E2D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9B34BD" w14:textId="5B5ACA0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42DF80" w14:textId="450534AD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4E4C0" w14:textId="73C2AB4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4893E2" w14:textId="0E31F294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5E21F0" w14:textId="2D33D05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48D00D" w14:textId="37CC526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6250B9" w14:textId="3482071F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FA66C" w14:textId="7B57F19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02F36" w14:textId="77DC636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000A60" w14:textId="5CDE6B1D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9AE3F5" w14:textId="5BC02BBF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D04FE" w:rsidRPr="00C376F5" w14:paraId="32AD7937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A479E8" w14:textId="5317EC2E" w:rsidR="000D04FE" w:rsidRPr="00C376F5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4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E57B5E" w14:textId="71143F0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BAA6EF" w14:textId="30C2C32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2D3F2" w14:textId="3AC5F102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A9E2CC" w14:textId="56BBAFE5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6E9DED" w14:textId="7957B9A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AD63A3" w14:textId="357B5214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45C8D" w14:textId="5708AB7F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EF5C47" w14:textId="02A80600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B3B51B" w14:textId="02FADFD5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37B82E" w14:textId="6D6999D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A1AD54" w14:textId="073FA512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8349A7" w14:textId="2FAC58F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D04FE" w:rsidRPr="00C376F5" w14:paraId="5022C28F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0FFBE3" w14:textId="57CC70F5" w:rsidR="000D04FE" w:rsidRPr="00C376F5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5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3F0331" w14:textId="15117CC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6A2C77" w14:textId="5AEDB7A3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38BDE1" w14:textId="6CAAC905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D922E5" w14:textId="6EEEB8B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CBA4E" w14:textId="5731B7C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2419C8" w14:textId="2963F8A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FDC029" w14:textId="7B47E534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C1A8B5" w14:textId="1030EC5C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71E9FD" w14:textId="3FE851A0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2A7EA1" w14:textId="4E90368C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48B9A9" w14:textId="0D898762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753B2" w14:textId="701B6B01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D04FE" w:rsidRPr="00C376F5" w14:paraId="01AA5C34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8EBB31" w14:textId="59165572" w:rsidR="000D04FE" w:rsidRPr="00C376F5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6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B03F6F" w14:textId="6C7275A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7E7019" w14:textId="7E18D6B1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9F42B4" w14:textId="19F13FB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CEC224" w14:textId="5725E2E3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AB53F" w14:textId="637DFA0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080761" w14:textId="72EDB708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0FF7BE" w14:textId="24939B9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A01642" w14:textId="4DC539C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829A78" w14:textId="2246C1D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6CEC25" w14:textId="0F882011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C3FA0" w14:textId="7442EB6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11C473" w14:textId="464E270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D04FE" w:rsidRPr="00C376F5" w14:paraId="42BBC0C4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9FE3FE" w14:textId="48D8EC93" w:rsidR="000D04FE" w:rsidRPr="00C376F5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7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A94D1" w14:textId="608C0D3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2BD996" w14:textId="77E45391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472A28" w14:textId="0D66D84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91222" w14:textId="3D84570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A94E6A" w14:textId="190BF16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31E47D" w14:textId="7A38BCE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178127" w14:textId="6DB4DF5C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284AA" w14:textId="4EE9B1A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8633F" w14:textId="7651166D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B43A89" w14:textId="1FD64DBC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65AA9" w14:textId="7B70DBC4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40C46A" w14:textId="33ABF06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D04FE" w:rsidRPr="00C376F5" w14:paraId="707C486A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F0A20" w14:textId="44F8AE66" w:rsidR="000D04FE" w:rsidRPr="00C376F5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8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944F30" w14:textId="3C72F9AF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AE8496" w14:textId="21E18C9D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11F0C" w14:textId="64DC14EF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0F4D1" w14:textId="6A1C13F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CA727" w14:textId="5237410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9569F8" w14:textId="2CC66FE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0F3106" w14:textId="53BFB9E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89C87" w14:textId="7D4B833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F9CFB9" w14:textId="54F6E7CB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A2962B" w14:textId="1F2743C5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67BEAB" w14:textId="405F9B0F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A9829" w14:textId="2ECC54A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D04FE" w:rsidRPr="00C376F5" w14:paraId="6D12D92A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F2FD72" w14:textId="13476795" w:rsidR="000D04FE" w:rsidRPr="00C376F5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9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F1F0D5" w14:textId="5EC34F63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B0DCF2" w14:textId="05C983A0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18E0EB" w14:textId="1ECB51DE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96944" w14:textId="791062B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C843FF" w14:textId="04A85270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E575DD" w14:textId="486F56A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76C29" w14:textId="725BEE7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2D48AC" w14:textId="4BD8A5CC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49B7FD" w14:textId="515D571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244605" w14:textId="04E3720A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9EF0E0" w14:textId="249AAB32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8BB105" w14:textId="5CA6748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D04FE" w:rsidRPr="00C376F5" w14:paraId="2F0C6776" w14:textId="77777777" w:rsidTr="00092985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223FC" w14:textId="355D8184" w:rsidR="000D04FE" w:rsidRPr="00C376F5" w:rsidRDefault="000D04FE" w:rsidP="00092985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 w:rsidRPr="00C376F5">
              <w:rPr>
                <w:rFonts w:ascii="Arial Nova" w:hAnsi="Arial Nova"/>
                <w:b/>
                <w:sz w:val="20"/>
                <w:szCs w:val="20"/>
              </w:rPr>
              <w:t>10.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CB3A9C" w14:textId="57CB6A26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94581F" w14:textId="31B4252C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059B37" w14:textId="6702DC01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2073C8" w14:textId="73BEF61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06A196" w14:textId="7FF3C77D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71E0D8" w14:textId="4638FF6B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CB80C7" w14:textId="13AB9333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848FA" w14:textId="383AD183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B4943C" w14:textId="43845B1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A78D79" w14:textId="47A76CA7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EB4654" w14:textId="7D0020B3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F5E986" w14:textId="08F371A9" w:rsidR="000D04FE" w:rsidRPr="00C376F5" w:rsidRDefault="000D04FE" w:rsidP="00092985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</w:tbl>
    <w:p w14:paraId="0DD3C9F1" w14:textId="77777777" w:rsidR="00092985" w:rsidRDefault="00092985" w:rsidP="00092985">
      <w:pPr>
        <w:spacing w:after="0" w:line="360" w:lineRule="auto"/>
        <w:jc w:val="both"/>
        <w:rPr>
          <w:rFonts w:ascii="Arial Nova" w:hAnsi="Arial Nova"/>
          <w:b/>
          <w:bCs/>
          <w:sz w:val="24"/>
          <w:szCs w:val="24"/>
          <w:highlight w:val="lightGray"/>
        </w:rPr>
      </w:pPr>
    </w:p>
    <w:tbl>
      <w:tblPr>
        <w:tblW w:w="917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39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092985" w:rsidRPr="00C376F5" w14:paraId="395C3CC8" w14:textId="77777777" w:rsidTr="001344B1">
        <w:trPr>
          <w:trHeight w:val="227"/>
        </w:trPr>
        <w:tc>
          <w:tcPr>
            <w:tcW w:w="41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C153BD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C376F5">
              <w:rPr>
                <w:rFonts w:ascii="Arial Nova" w:hAnsi="Arial Nova"/>
                <w:b/>
                <w:sz w:val="20"/>
                <w:szCs w:val="20"/>
              </w:rPr>
              <w:t>Atividades</w:t>
            </w:r>
            <w:r>
              <w:rPr>
                <w:rFonts w:ascii="Arial Nova" w:hAnsi="Arial Nova"/>
                <w:b/>
                <w:sz w:val="20"/>
                <w:szCs w:val="20"/>
              </w:rPr>
              <w:t xml:space="preserve"> / Meses</w:t>
            </w:r>
          </w:p>
        </w:tc>
        <w:tc>
          <w:tcPr>
            <w:tcW w:w="5040" w:type="dxa"/>
            <w:gridSpan w:val="1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A5EC05" w14:textId="60852D43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C376F5">
              <w:rPr>
                <w:rFonts w:ascii="Arial Nova" w:hAnsi="Arial Nova"/>
                <w:b/>
                <w:sz w:val="20"/>
                <w:szCs w:val="20"/>
              </w:rPr>
              <w:t xml:space="preserve">Meses (ano </w:t>
            </w:r>
            <w:r>
              <w:rPr>
                <w:rFonts w:ascii="Arial Nova" w:hAnsi="Arial Nova"/>
                <w:b/>
                <w:sz w:val="20"/>
                <w:szCs w:val="20"/>
              </w:rPr>
              <w:t>2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)</w:t>
            </w:r>
          </w:p>
        </w:tc>
      </w:tr>
      <w:tr w:rsidR="00092985" w:rsidRPr="00C376F5" w14:paraId="51EB4474" w14:textId="77777777" w:rsidTr="001344B1">
        <w:trPr>
          <w:trHeight w:val="227"/>
        </w:trPr>
        <w:tc>
          <w:tcPr>
            <w:tcW w:w="41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948AA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97821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66249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95865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4FDC9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CEB26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5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9DC9B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6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505E3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7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3AB9F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8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FC56A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9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95010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10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5685B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11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54EBE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12</w:t>
            </w:r>
          </w:p>
        </w:tc>
      </w:tr>
      <w:tr w:rsidR="00092985" w:rsidRPr="00C376F5" w14:paraId="00624087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DE4D1" w14:textId="77777777" w:rsidR="0009298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1.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2FF52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DBA63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85554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25DDA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B4835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1E90D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A68C5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62234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F0D79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C033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65224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E03BC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6BCD5AAE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52187D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2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825C0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10B6D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42D7D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5EC0A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26C9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DD8C9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684B4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C164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9003A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E7FCC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D9F89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23D5C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5F774A7F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1CBD2C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3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92137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022EF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1DA4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EE5D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B4A7C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96218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9087B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B34B4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AB2E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F6F1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A681C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CD8BC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49363F7A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71CCBD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4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C8705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8B637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72E72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1A9BB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D549C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7B050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D73F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D716C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91019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F7EEE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93F78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8C661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174DF12B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2DF62D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5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49E16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A24E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47B4D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F1C25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BA92A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9BA5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8F282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0413A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72729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3CA9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9F459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3C8F2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71CFD6B7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29B219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6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23AC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B4D78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BC3E2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9A3F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49C0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30CE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257D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0210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20E30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B2BF0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56C1C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54305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46C00E6E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D2B82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7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2AEBF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AB8FD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B90F2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8831C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A5F8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5ECB4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84BF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7703F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1093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AF95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AB61B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028F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0B978FAC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F65A1E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8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EC07A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EEBA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D28EC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BB40F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89FD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D9FAD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77DE5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AB01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612F9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6B0B7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A3D81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A651A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0A636714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6F73B4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9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B69F6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0DF22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10BEA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EF4B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0026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8FA0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7D3C8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8F53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3432D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8E751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2E9BE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1F5DE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277081D5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76283C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 w:rsidRPr="00C376F5">
              <w:rPr>
                <w:rFonts w:ascii="Arial Nova" w:hAnsi="Arial Nova"/>
                <w:b/>
                <w:sz w:val="20"/>
                <w:szCs w:val="20"/>
              </w:rPr>
              <w:t>10.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2419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CB15B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E1CB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6FD07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D9CC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957C6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D3498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8710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D5AB6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1D8AA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5CE24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61FE9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</w:tbl>
    <w:p w14:paraId="5D9945BD" w14:textId="77777777" w:rsidR="00092985" w:rsidRDefault="00092985" w:rsidP="00092985">
      <w:pPr>
        <w:spacing w:after="0" w:line="360" w:lineRule="auto"/>
        <w:jc w:val="both"/>
        <w:rPr>
          <w:rFonts w:ascii="Arial Nova" w:hAnsi="Arial Nova"/>
          <w:b/>
          <w:bCs/>
          <w:sz w:val="24"/>
          <w:szCs w:val="24"/>
          <w:highlight w:val="lightGray"/>
        </w:rPr>
      </w:pPr>
    </w:p>
    <w:tbl>
      <w:tblPr>
        <w:tblW w:w="917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39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092985" w:rsidRPr="00C376F5" w14:paraId="4C5B5259" w14:textId="77777777" w:rsidTr="001344B1">
        <w:trPr>
          <w:trHeight w:val="227"/>
        </w:trPr>
        <w:tc>
          <w:tcPr>
            <w:tcW w:w="41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40711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C376F5">
              <w:rPr>
                <w:rFonts w:ascii="Arial Nova" w:hAnsi="Arial Nova"/>
                <w:b/>
                <w:sz w:val="20"/>
                <w:szCs w:val="20"/>
              </w:rPr>
              <w:t>Atividades</w:t>
            </w:r>
            <w:r>
              <w:rPr>
                <w:rFonts w:ascii="Arial Nova" w:hAnsi="Arial Nova"/>
                <w:b/>
                <w:sz w:val="20"/>
                <w:szCs w:val="20"/>
              </w:rPr>
              <w:t xml:space="preserve"> / Meses</w:t>
            </w:r>
          </w:p>
        </w:tc>
        <w:tc>
          <w:tcPr>
            <w:tcW w:w="5040" w:type="dxa"/>
            <w:gridSpan w:val="1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3FE5B0" w14:textId="095E78D9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C376F5">
              <w:rPr>
                <w:rFonts w:ascii="Arial Nova" w:hAnsi="Arial Nova"/>
                <w:b/>
                <w:sz w:val="20"/>
                <w:szCs w:val="20"/>
              </w:rPr>
              <w:t xml:space="preserve">Meses (ano </w:t>
            </w:r>
            <w:r>
              <w:rPr>
                <w:rFonts w:ascii="Arial Nova" w:hAnsi="Arial Nova"/>
                <w:b/>
                <w:sz w:val="20"/>
                <w:szCs w:val="20"/>
              </w:rPr>
              <w:t>3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)</w:t>
            </w:r>
          </w:p>
        </w:tc>
      </w:tr>
      <w:tr w:rsidR="00092985" w:rsidRPr="00C376F5" w14:paraId="0E65C2ED" w14:textId="77777777" w:rsidTr="001344B1">
        <w:trPr>
          <w:trHeight w:val="227"/>
        </w:trPr>
        <w:tc>
          <w:tcPr>
            <w:tcW w:w="41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73101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3E75C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8A76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2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7A49D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3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0BFB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4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78735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5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ED23C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6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3317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7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0E3CF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8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44835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9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6EF39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10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8321D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11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B74F3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12</w:t>
            </w:r>
          </w:p>
        </w:tc>
      </w:tr>
      <w:tr w:rsidR="00092985" w:rsidRPr="00C376F5" w14:paraId="56530215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3B372" w14:textId="77777777" w:rsidR="0009298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1.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3802D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D1D7A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4A406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5DED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9226F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D793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5028B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35F5D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25871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BC172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D0396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3744B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67A42854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3B9EB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2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80417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5D3F7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77C2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30DE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785A8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625E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5879C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450BA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DDEF1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2B5B1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5271A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DFB80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3542814A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AC107C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3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1231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ABEC1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8E0EA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D592F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739CF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89E8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C62D8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E873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27032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0E0C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B5A6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80FC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793332F6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66C39B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4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6AF55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52D0E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247CD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61EE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6CFCE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2F1A7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16FF7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534B4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7AB9F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3DA2F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A163A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78BE8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06377492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6FE6E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5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CB8D9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02B1B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8A29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32E81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FE241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BBD54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F305B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2E813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20D98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44FA4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41B25C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43AF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7BFAC24C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FC029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6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FBA46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E0115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06EAF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6FBDF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D7C98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5C2D1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AC9C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5B01C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60E5A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6D26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D326D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86DDE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62940D11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FCDB56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7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776AA7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435E8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8E8DC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0F2B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CD1D64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ED724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45C55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AF7ED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A1730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C63EC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63993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FA622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787FB87D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C62708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8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D4404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31D5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787C6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48417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392B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1FA02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503B8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7C94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2C8C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9DFF9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62462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29326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4E1E003E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D58526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>
              <w:rPr>
                <w:rFonts w:ascii="Arial Nova" w:hAnsi="Arial Nova"/>
                <w:b/>
                <w:sz w:val="20"/>
                <w:szCs w:val="20"/>
              </w:rPr>
              <w:t>0</w:t>
            </w:r>
            <w:r w:rsidRPr="00C376F5">
              <w:rPr>
                <w:rFonts w:ascii="Arial Nova" w:hAnsi="Arial Nova"/>
                <w:b/>
                <w:sz w:val="20"/>
                <w:szCs w:val="20"/>
              </w:rPr>
              <w:t>9</w:t>
            </w:r>
            <w:r>
              <w:rPr>
                <w:rFonts w:ascii="Arial Nova" w:hAnsi="Arial Nova"/>
                <w:b/>
                <w:sz w:val="20"/>
                <w:szCs w:val="20"/>
              </w:rPr>
              <w:t>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61F8D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9346F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7225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8C3F0F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5C272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56AAA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DDBE4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DA96EB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C9462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35335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0066BA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71D5A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092985" w:rsidRPr="00C376F5" w14:paraId="488E6504" w14:textId="77777777" w:rsidTr="001344B1">
        <w:trPr>
          <w:trHeight w:val="227"/>
        </w:trPr>
        <w:tc>
          <w:tcPr>
            <w:tcW w:w="4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FC3A8A" w14:textId="77777777" w:rsidR="00092985" w:rsidRPr="00C376F5" w:rsidRDefault="00092985" w:rsidP="001344B1">
            <w:pPr>
              <w:spacing w:after="0" w:line="240" w:lineRule="auto"/>
              <w:jc w:val="both"/>
              <w:rPr>
                <w:rFonts w:ascii="Arial Nova" w:hAnsi="Arial Nova"/>
                <w:b/>
                <w:sz w:val="20"/>
                <w:szCs w:val="20"/>
              </w:rPr>
            </w:pPr>
            <w:r w:rsidRPr="00C376F5">
              <w:rPr>
                <w:rFonts w:ascii="Arial Nova" w:hAnsi="Arial Nova"/>
                <w:b/>
                <w:sz w:val="20"/>
                <w:szCs w:val="20"/>
              </w:rPr>
              <w:t>10.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instrText xml:space="preserve"> FORMTEXT </w:instrTex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separate"/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noProof/>
                <w:sz w:val="24"/>
                <w:szCs w:val="24"/>
              </w:rPr>
              <w:t> 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5EAF2D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7332A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6C152E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7542A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89E7D0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8F01C9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445316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344F61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D614A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E33165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ACAA8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D5623" w14:textId="77777777" w:rsidR="00092985" w:rsidRPr="00C376F5" w:rsidRDefault="00092985" w:rsidP="001344B1">
            <w:pPr>
              <w:spacing w:after="0" w:line="240" w:lineRule="auto"/>
              <w:jc w:val="center"/>
              <w:rPr>
                <w:rFonts w:ascii="Arial Nova" w:hAnsi="Arial Nova"/>
                <w:b/>
                <w:sz w:val="20"/>
                <w:szCs w:val="20"/>
              </w:rPr>
            </w:pPr>
            <w:r w:rsidRPr="005D3691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691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5D3691">
              <w:rPr>
                <w:rFonts w:ascii="Arial Nova" w:hAnsi="Arial Nova"/>
                <w:sz w:val="24"/>
                <w:szCs w:val="24"/>
              </w:rPr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5D3691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</w:tbl>
    <w:p w14:paraId="26316F7A" w14:textId="77777777" w:rsidR="00092985" w:rsidRDefault="00092985" w:rsidP="00092985">
      <w:pPr>
        <w:spacing w:after="0" w:line="360" w:lineRule="auto"/>
        <w:jc w:val="both"/>
        <w:rPr>
          <w:rFonts w:ascii="Arial Nova" w:hAnsi="Arial Nova"/>
          <w:b/>
          <w:bCs/>
          <w:sz w:val="24"/>
          <w:szCs w:val="24"/>
        </w:rPr>
      </w:pPr>
    </w:p>
    <w:p w14:paraId="2A28EDA6" w14:textId="58C8B995" w:rsidR="000D04FE" w:rsidRPr="00C33568" w:rsidRDefault="00092985" w:rsidP="00C33568">
      <w:pPr>
        <w:pStyle w:val="PargrafodaLista"/>
        <w:numPr>
          <w:ilvl w:val="0"/>
          <w:numId w:val="5"/>
        </w:numPr>
        <w:spacing w:after="0" w:line="240" w:lineRule="auto"/>
        <w:rPr>
          <w:rFonts w:ascii="Arial Nova" w:hAnsi="Arial Nova"/>
          <w:bCs/>
          <w:sz w:val="24"/>
          <w:szCs w:val="24"/>
        </w:rPr>
      </w:pPr>
      <w:r w:rsidRPr="00C33568">
        <w:rPr>
          <w:rFonts w:ascii="Arial Nova" w:hAnsi="Arial Nova"/>
          <w:b/>
          <w:bCs/>
          <w:sz w:val="24"/>
          <w:szCs w:val="24"/>
        </w:rPr>
        <w:br w:type="page"/>
      </w:r>
      <w:r w:rsidR="00A663CD" w:rsidRPr="00C33568">
        <w:rPr>
          <w:rFonts w:ascii="Arial Nova" w:hAnsi="Arial Nova"/>
          <w:b/>
          <w:sz w:val="24"/>
          <w:szCs w:val="24"/>
        </w:rPr>
        <w:lastRenderedPageBreak/>
        <w:t>REFERÊNCIAS</w:t>
      </w:r>
      <w:r w:rsidR="00871316" w:rsidRPr="00C33568">
        <w:rPr>
          <w:rFonts w:ascii="Arial Nova" w:hAnsi="Arial Nova"/>
          <w:b/>
          <w:sz w:val="24"/>
          <w:szCs w:val="24"/>
        </w:rPr>
        <w:t xml:space="preserve"> </w:t>
      </w:r>
      <w:r w:rsidR="000D04FE" w:rsidRPr="00C33568">
        <w:rPr>
          <w:rFonts w:ascii="Arial Nova" w:hAnsi="Arial Nova"/>
          <w:b/>
          <w:sz w:val="24"/>
          <w:szCs w:val="24"/>
        </w:rPr>
        <w:t xml:space="preserve"> </w:t>
      </w:r>
      <w:r w:rsidR="000D04FE" w:rsidRPr="00C33568">
        <w:rPr>
          <w:rFonts w:ascii="Arial Nova" w:hAnsi="Arial Nova"/>
          <w:bCs/>
          <w:sz w:val="24"/>
          <w:szCs w:val="24"/>
        </w:rPr>
        <w:t>(até 4000 caracteres, incluindo espaços)</w:t>
      </w:r>
    </w:p>
    <w:p w14:paraId="7F31B9BD" w14:textId="77777777" w:rsidR="000D04FE" w:rsidRDefault="000D04FE" w:rsidP="000D04FE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</w:p>
    <w:p w14:paraId="4637F71B" w14:textId="2F2540F8" w:rsidR="007027C1" w:rsidRPr="00C376F5" w:rsidRDefault="000D04FE" w:rsidP="00E8446E">
      <w:pPr>
        <w:spacing w:after="0" w:line="360" w:lineRule="auto"/>
        <w:jc w:val="both"/>
        <w:rPr>
          <w:rFonts w:ascii="Arial Nova" w:hAnsi="Arial Nova"/>
          <w:sz w:val="24"/>
          <w:szCs w:val="24"/>
        </w:rPr>
      </w:pPr>
      <w:r w:rsidRPr="000D04FE">
        <w:rPr>
          <w:rFonts w:ascii="Arial Nova" w:hAnsi="Arial Nova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Escreva aqui."/>
              <w:maxLength w:val="4000"/>
            </w:textInput>
          </w:ffData>
        </w:fldChar>
      </w:r>
      <w:r w:rsidRPr="000D04FE">
        <w:rPr>
          <w:rFonts w:ascii="Arial Nova" w:hAnsi="Arial Nova"/>
          <w:sz w:val="24"/>
          <w:szCs w:val="24"/>
        </w:rPr>
        <w:instrText xml:space="preserve"> FORMTEXT </w:instrText>
      </w:r>
      <w:r w:rsidRPr="000D04FE">
        <w:rPr>
          <w:rFonts w:ascii="Arial Nova" w:hAnsi="Arial Nova"/>
          <w:sz w:val="24"/>
          <w:szCs w:val="24"/>
        </w:rPr>
      </w:r>
      <w:r w:rsidRPr="000D04FE">
        <w:rPr>
          <w:rFonts w:ascii="Arial Nova" w:hAnsi="Arial Nova"/>
          <w:sz w:val="24"/>
          <w:szCs w:val="24"/>
        </w:rPr>
        <w:fldChar w:fldCharType="separate"/>
      </w:r>
      <w:r w:rsidRPr="000D04FE">
        <w:rPr>
          <w:rFonts w:ascii="Arial Nova" w:hAnsi="Arial Nova"/>
          <w:noProof/>
          <w:sz w:val="24"/>
          <w:szCs w:val="24"/>
        </w:rPr>
        <w:t>Escreva aqui.</w:t>
      </w:r>
      <w:r w:rsidRPr="000D04FE">
        <w:rPr>
          <w:rFonts w:ascii="Arial Nova" w:hAnsi="Arial Nova"/>
          <w:sz w:val="24"/>
          <w:szCs w:val="24"/>
        </w:rPr>
        <w:fldChar w:fldCharType="end"/>
      </w:r>
    </w:p>
    <w:sectPr w:rsidR="007027C1" w:rsidRPr="00C376F5" w:rsidSect="00757F46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1701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0A42F7" w14:textId="77777777" w:rsidR="00FA643B" w:rsidRDefault="00FA643B" w:rsidP="00E65E1B">
      <w:pPr>
        <w:spacing w:after="0" w:line="240" w:lineRule="auto"/>
      </w:pPr>
      <w:r>
        <w:separator/>
      </w:r>
    </w:p>
  </w:endnote>
  <w:endnote w:type="continuationSeparator" w:id="0">
    <w:p w14:paraId="2DDE164E" w14:textId="77777777" w:rsidR="00FA643B" w:rsidRDefault="00FA643B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1502CD08" w14:textId="77777777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3423-3644 - Fax: (41) 3423-1611 </w:t>
          </w:r>
          <w:r w:rsidR="0064618E" w:rsidRPr="00F216BF">
            <w:rPr>
              <w:color w:val="002060"/>
              <w:sz w:val="16"/>
              <w:szCs w:val="16"/>
            </w:rPr>
            <w:t>-</w:t>
          </w:r>
          <w:r w:rsidRPr="00F216BF">
            <w:rPr>
              <w:color w:val="002060"/>
              <w:sz w:val="16"/>
              <w:szCs w:val="16"/>
            </w:rPr>
            <w:t xml:space="preserve"> www.unespar.edu.br - CNPJ: 75.182.808/0001-36</w:t>
          </w:r>
        </w:p>
      </w:tc>
    </w:tr>
  </w:tbl>
  <w:p w14:paraId="1502CD0A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231865" w14:textId="77777777" w:rsidR="00FA643B" w:rsidRDefault="00FA643B" w:rsidP="00E65E1B">
      <w:pPr>
        <w:spacing w:after="0" w:line="240" w:lineRule="auto"/>
      </w:pPr>
      <w:r>
        <w:separator/>
      </w:r>
    </w:p>
  </w:footnote>
  <w:footnote w:type="continuationSeparator" w:id="0">
    <w:p w14:paraId="493FF00E" w14:textId="77777777" w:rsidR="00FA643B" w:rsidRDefault="00FA643B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4" w14:textId="77777777" w:rsidR="002E2915" w:rsidRDefault="00BB10E3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5" w14:textId="28153582" w:rsidR="00E65E1B" w:rsidRDefault="00757F46" w:rsidP="00C376F5">
    <w:pPr>
      <w:pStyle w:val="Cabealho"/>
      <w:ind w:left="-567" w:right="1029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0EDE8CA" wp14:editId="3E839FCC">
          <wp:simplePos x="0" y="0"/>
          <wp:positionH relativeFrom="column">
            <wp:posOffset>215265</wp:posOffset>
          </wp:positionH>
          <wp:positionV relativeFrom="paragraph">
            <wp:posOffset>-142875</wp:posOffset>
          </wp:positionV>
          <wp:extent cx="6055995" cy="1391285"/>
          <wp:effectExtent l="0" t="0" r="1905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1886"/>
                  <a:stretch/>
                </pic:blipFill>
                <pic:spPr bwMode="auto">
                  <a:xfrm>
                    <a:off x="0" y="0"/>
                    <a:ext cx="605599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0E3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CD0B" w14:textId="77777777" w:rsidR="002E2915" w:rsidRDefault="00BB10E3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64EE3"/>
    <w:multiLevelType w:val="hybridMultilevel"/>
    <w:tmpl w:val="29B2E078"/>
    <w:lvl w:ilvl="0" w:tplc="DD547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74CD6"/>
    <w:multiLevelType w:val="hybridMultilevel"/>
    <w:tmpl w:val="AD868C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1B65BF6"/>
    <w:multiLevelType w:val="hybridMultilevel"/>
    <w:tmpl w:val="890C12B4"/>
    <w:lvl w:ilvl="0" w:tplc="DEE24968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 w15:restartNumberingAfterBreak="0">
    <w:nsid w:val="37D22DDA"/>
    <w:multiLevelType w:val="hybridMultilevel"/>
    <w:tmpl w:val="C34CE0B8"/>
    <w:lvl w:ilvl="0" w:tplc="FFC6D4B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B3B1B"/>
    <w:multiLevelType w:val="hybridMultilevel"/>
    <w:tmpl w:val="538CA5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778E4273"/>
    <w:multiLevelType w:val="hybridMultilevel"/>
    <w:tmpl w:val="9096530C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8AE7482"/>
    <w:multiLevelType w:val="hybridMultilevel"/>
    <w:tmpl w:val="C9EE462A"/>
    <w:lvl w:ilvl="0" w:tplc="37E83C3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482824">
    <w:abstractNumId w:val="2"/>
  </w:num>
  <w:num w:numId="2" w16cid:durableId="230241316">
    <w:abstractNumId w:val="7"/>
  </w:num>
  <w:num w:numId="3" w16cid:durableId="2114476238">
    <w:abstractNumId w:val="6"/>
  </w:num>
  <w:num w:numId="4" w16cid:durableId="18660913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4250469">
    <w:abstractNumId w:val="4"/>
  </w:num>
  <w:num w:numId="6" w16cid:durableId="1064790234">
    <w:abstractNumId w:val="0"/>
  </w:num>
  <w:num w:numId="7" w16cid:durableId="875045493">
    <w:abstractNumId w:val="8"/>
  </w:num>
  <w:num w:numId="8" w16cid:durableId="1295407912">
    <w:abstractNumId w:val="3"/>
  </w:num>
  <w:num w:numId="9" w16cid:durableId="404031851">
    <w:abstractNumId w:val="1"/>
  </w:num>
  <w:num w:numId="10" w16cid:durableId="18384959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sDQNpn53zr1KwrREjlegFfSSIWlSoFpTtedwfJ/Ngs+3SbWHwutXgVNW46AbqXakJmSBXG0VhrUarKJOo7W6Eg==" w:salt="XsV5WYTjluqzdBEjatGF+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03068"/>
    <w:rsid w:val="000042C5"/>
    <w:rsid w:val="00005620"/>
    <w:rsid w:val="00013530"/>
    <w:rsid w:val="00015AA5"/>
    <w:rsid w:val="00015E4B"/>
    <w:rsid w:val="000219A1"/>
    <w:rsid w:val="00023475"/>
    <w:rsid w:val="00045E83"/>
    <w:rsid w:val="00046F8C"/>
    <w:rsid w:val="00052713"/>
    <w:rsid w:val="00055BE6"/>
    <w:rsid w:val="00062513"/>
    <w:rsid w:val="00062B5F"/>
    <w:rsid w:val="00065DD7"/>
    <w:rsid w:val="00077EEE"/>
    <w:rsid w:val="000808DE"/>
    <w:rsid w:val="00092985"/>
    <w:rsid w:val="00092AC0"/>
    <w:rsid w:val="00096095"/>
    <w:rsid w:val="00096968"/>
    <w:rsid w:val="000A13F8"/>
    <w:rsid w:val="000A36CE"/>
    <w:rsid w:val="000A6FFA"/>
    <w:rsid w:val="000B3C43"/>
    <w:rsid w:val="000C3F27"/>
    <w:rsid w:val="000D04FE"/>
    <w:rsid w:val="000D56B1"/>
    <w:rsid w:val="000D7D3B"/>
    <w:rsid w:val="000E2A14"/>
    <w:rsid w:val="000E54AA"/>
    <w:rsid w:val="000E786E"/>
    <w:rsid w:val="000F17DD"/>
    <w:rsid w:val="000F485A"/>
    <w:rsid w:val="00105D11"/>
    <w:rsid w:val="00107B94"/>
    <w:rsid w:val="00107C00"/>
    <w:rsid w:val="001135CA"/>
    <w:rsid w:val="0011388F"/>
    <w:rsid w:val="001156CF"/>
    <w:rsid w:val="00141397"/>
    <w:rsid w:val="0014255C"/>
    <w:rsid w:val="00152583"/>
    <w:rsid w:val="00154FD4"/>
    <w:rsid w:val="00161F7B"/>
    <w:rsid w:val="001644B7"/>
    <w:rsid w:val="00164B6E"/>
    <w:rsid w:val="00170630"/>
    <w:rsid w:val="00172EDB"/>
    <w:rsid w:val="00180DFE"/>
    <w:rsid w:val="00184172"/>
    <w:rsid w:val="0019762D"/>
    <w:rsid w:val="001A48D3"/>
    <w:rsid w:val="001B31F8"/>
    <w:rsid w:val="001B64BB"/>
    <w:rsid w:val="001C255C"/>
    <w:rsid w:val="001C352B"/>
    <w:rsid w:val="001E4F8B"/>
    <w:rsid w:val="00203457"/>
    <w:rsid w:val="002120A8"/>
    <w:rsid w:val="002253E9"/>
    <w:rsid w:val="0022740B"/>
    <w:rsid w:val="0024213A"/>
    <w:rsid w:val="002620A8"/>
    <w:rsid w:val="00270132"/>
    <w:rsid w:val="00277392"/>
    <w:rsid w:val="002773D4"/>
    <w:rsid w:val="002850EF"/>
    <w:rsid w:val="0029023D"/>
    <w:rsid w:val="00291478"/>
    <w:rsid w:val="0029216C"/>
    <w:rsid w:val="002A3F5C"/>
    <w:rsid w:val="002A7972"/>
    <w:rsid w:val="002A7F28"/>
    <w:rsid w:val="002B48E4"/>
    <w:rsid w:val="002C4E1A"/>
    <w:rsid w:val="002C72B9"/>
    <w:rsid w:val="002D2623"/>
    <w:rsid w:val="002D2681"/>
    <w:rsid w:val="002E2915"/>
    <w:rsid w:val="002E50F5"/>
    <w:rsid w:val="002E58D4"/>
    <w:rsid w:val="002F2552"/>
    <w:rsid w:val="002F6034"/>
    <w:rsid w:val="0030007E"/>
    <w:rsid w:val="003015A1"/>
    <w:rsid w:val="0030177B"/>
    <w:rsid w:val="00302901"/>
    <w:rsid w:val="003045F6"/>
    <w:rsid w:val="003070BC"/>
    <w:rsid w:val="00337B2E"/>
    <w:rsid w:val="003503C3"/>
    <w:rsid w:val="00370020"/>
    <w:rsid w:val="003715C7"/>
    <w:rsid w:val="003946C2"/>
    <w:rsid w:val="00397855"/>
    <w:rsid w:val="003A06F4"/>
    <w:rsid w:val="003A378A"/>
    <w:rsid w:val="003B0B08"/>
    <w:rsid w:val="003C4A96"/>
    <w:rsid w:val="003C6093"/>
    <w:rsid w:val="003D118B"/>
    <w:rsid w:val="003D22D2"/>
    <w:rsid w:val="003D44C5"/>
    <w:rsid w:val="003D54B5"/>
    <w:rsid w:val="003D6BF2"/>
    <w:rsid w:val="003E0CB3"/>
    <w:rsid w:val="0040293B"/>
    <w:rsid w:val="0040343F"/>
    <w:rsid w:val="00407EC3"/>
    <w:rsid w:val="0041191F"/>
    <w:rsid w:val="004136DA"/>
    <w:rsid w:val="00425871"/>
    <w:rsid w:val="00427D68"/>
    <w:rsid w:val="004308FB"/>
    <w:rsid w:val="004344EA"/>
    <w:rsid w:val="00436C55"/>
    <w:rsid w:val="0044720B"/>
    <w:rsid w:val="00450B27"/>
    <w:rsid w:val="00456428"/>
    <w:rsid w:val="004570F5"/>
    <w:rsid w:val="0045715B"/>
    <w:rsid w:val="00464EBA"/>
    <w:rsid w:val="00466DF2"/>
    <w:rsid w:val="00470144"/>
    <w:rsid w:val="00472D03"/>
    <w:rsid w:val="00474516"/>
    <w:rsid w:val="00474602"/>
    <w:rsid w:val="00485826"/>
    <w:rsid w:val="0048599B"/>
    <w:rsid w:val="004902F6"/>
    <w:rsid w:val="0049042D"/>
    <w:rsid w:val="00493459"/>
    <w:rsid w:val="00497137"/>
    <w:rsid w:val="004A2986"/>
    <w:rsid w:val="004C62B2"/>
    <w:rsid w:val="004C6626"/>
    <w:rsid w:val="004C6DFD"/>
    <w:rsid w:val="004D234D"/>
    <w:rsid w:val="004D2EAE"/>
    <w:rsid w:val="004D2FB0"/>
    <w:rsid w:val="004D377B"/>
    <w:rsid w:val="004E58FA"/>
    <w:rsid w:val="0050016E"/>
    <w:rsid w:val="0050122F"/>
    <w:rsid w:val="0050366F"/>
    <w:rsid w:val="00504338"/>
    <w:rsid w:val="00504341"/>
    <w:rsid w:val="005100F8"/>
    <w:rsid w:val="00512022"/>
    <w:rsid w:val="00516051"/>
    <w:rsid w:val="00516535"/>
    <w:rsid w:val="00525063"/>
    <w:rsid w:val="005303B0"/>
    <w:rsid w:val="005441DB"/>
    <w:rsid w:val="00544DFC"/>
    <w:rsid w:val="005542DB"/>
    <w:rsid w:val="005545F2"/>
    <w:rsid w:val="005549C1"/>
    <w:rsid w:val="00554E50"/>
    <w:rsid w:val="0056613F"/>
    <w:rsid w:val="00566DE3"/>
    <w:rsid w:val="0056783C"/>
    <w:rsid w:val="00567FF4"/>
    <w:rsid w:val="0057292D"/>
    <w:rsid w:val="00584150"/>
    <w:rsid w:val="0059035E"/>
    <w:rsid w:val="005A4641"/>
    <w:rsid w:val="005A49E9"/>
    <w:rsid w:val="005A74A3"/>
    <w:rsid w:val="005B4584"/>
    <w:rsid w:val="005C1D86"/>
    <w:rsid w:val="005C1FF0"/>
    <w:rsid w:val="005C45A9"/>
    <w:rsid w:val="005C6BC0"/>
    <w:rsid w:val="005D3401"/>
    <w:rsid w:val="005D3691"/>
    <w:rsid w:val="005D428B"/>
    <w:rsid w:val="005E291C"/>
    <w:rsid w:val="005E5530"/>
    <w:rsid w:val="005F25C7"/>
    <w:rsid w:val="0060091F"/>
    <w:rsid w:val="0061447F"/>
    <w:rsid w:val="006305D5"/>
    <w:rsid w:val="00631B97"/>
    <w:rsid w:val="00645308"/>
    <w:rsid w:val="00645FBD"/>
    <w:rsid w:val="0064618E"/>
    <w:rsid w:val="0064751E"/>
    <w:rsid w:val="006524DD"/>
    <w:rsid w:val="00661384"/>
    <w:rsid w:val="00666515"/>
    <w:rsid w:val="00666F03"/>
    <w:rsid w:val="00673246"/>
    <w:rsid w:val="00677D93"/>
    <w:rsid w:val="00680275"/>
    <w:rsid w:val="0069190D"/>
    <w:rsid w:val="006A00E4"/>
    <w:rsid w:val="006A1A15"/>
    <w:rsid w:val="006B3F90"/>
    <w:rsid w:val="006B6245"/>
    <w:rsid w:val="006B78E1"/>
    <w:rsid w:val="006C16BF"/>
    <w:rsid w:val="006D10E6"/>
    <w:rsid w:val="006E394C"/>
    <w:rsid w:val="006F58C5"/>
    <w:rsid w:val="00700CBB"/>
    <w:rsid w:val="007027C1"/>
    <w:rsid w:val="00707B6E"/>
    <w:rsid w:val="00710FCB"/>
    <w:rsid w:val="00722801"/>
    <w:rsid w:val="00723B4B"/>
    <w:rsid w:val="00726EA8"/>
    <w:rsid w:val="00753F3C"/>
    <w:rsid w:val="00754378"/>
    <w:rsid w:val="00754D5C"/>
    <w:rsid w:val="00757F46"/>
    <w:rsid w:val="00761165"/>
    <w:rsid w:val="0076344A"/>
    <w:rsid w:val="0076391F"/>
    <w:rsid w:val="00771917"/>
    <w:rsid w:val="0077234C"/>
    <w:rsid w:val="00775375"/>
    <w:rsid w:val="00783F7F"/>
    <w:rsid w:val="007A1706"/>
    <w:rsid w:val="007A3116"/>
    <w:rsid w:val="007A5F5A"/>
    <w:rsid w:val="007C5813"/>
    <w:rsid w:val="007C6E5F"/>
    <w:rsid w:val="007D37A6"/>
    <w:rsid w:val="007D43BB"/>
    <w:rsid w:val="007D76B3"/>
    <w:rsid w:val="007E13A7"/>
    <w:rsid w:val="007E1C65"/>
    <w:rsid w:val="007E3150"/>
    <w:rsid w:val="007F5CE3"/>
    <w:rsid w:val="0080217F"/>
    <w:rsid w:val="00803800"/>
    <w:rsid w:val="00803D2C"/>
    <w:rsid w:val="008043BE"/>
    <w:rsid w:val="00814A2A"/>
    <w:rsid w:val="0082059D"/>
    <w:rsid w:val="008205FC"/>
    <w:rsid w:val="0082361E"/>
    <w:rsid w:val="00823EDB"/>
    <w:rsid w:val="00825153"/>
    <w:rsid w:val="00827144"/>
    <w:rsid w:val="00831851"/>
    <w:rsid w:val="00832C1E"/>
    <w:rsid w:val="00836509"/>
    <w:rsid w:val="008400C1"/>
    <w:rsid w:val="00854609"/>
    <w:rsid w:val="00861409"/>
    <w:rsid w:val="00864029"/>
    <w:rsid w:val="00871316"/>
    <w:rsid w:val="00881FFD"/>
    <w:rsid w:val="008845C2"/>
    <w:rsid w:val="0088578F"/>
    <w:rsid w:val="00890632"/>
    <w:rsid w:val="00897865"/>
    <w:rsid w:val="00897A82"/>
    <w:rsid w:val="008A0360"/>
    <w:rsid w:val="008A71F4"/>
    <w:rsid w:val="008A721F"/>
    <w:rsid w:val="008B1566"/>
    <w:rsid w:val="008C2A9D"/>
    <w:rsid w:val="008D3968"/>
    <w:rsid w:val="008D753C"/>
    <w:rsid w:val="008D75EE"/>
    <w:rsid w:val="008E2027"/>
    <w:rsid w:val="008E5915"/>
    <w:rsid w:val="008F15F5"/>
    <w:rsid w:val="00916D13"/>
    <w:rsid w:val="00916DFC"/>
    <w:rsid w:val="009221DE"/>
    <w:rsid w:val="009256EB"/>
    <w:rsid w:val="00925DFE"/>
    <w:rsid w:val="00942793"/>
    <w:rsid w:val="0094598A"/>
    <w:rsid w:val="0096705E"/>
    <w:rsid w:val="009724A7"/>
    <w:rsid w:val="009750C2"/>
    <w:rsid w:val="0098362F"/>
    <w:rsid w:val="0098740A"/>
    <w:rsid w:val="00987D9F"/>
    <w:rsid w:val="0099171E"/>
    <w:rsid w:val="0099762F"/>
    <w:rsid w:val="009A152E"/>
    <w:rsid w:val="009A2E81"/>
    <w:rsid w:val="009A723A"/>
    <w:rsid w:val="009B2508"/>
    <w:rsid w:val="009B5766"/>
    <w:rsid w:val="009B7E0F"/>
    <w:rsid w:val="009C6D67"/>
    <w:rsid w:val="009D107D"/>
    <w:rsid w:val="009E0C89"/>
    <w:rsid w:val="009F2D7C"/>
    <w:rsid w:val="009F5B59"/>
    <w:rsid w:val="009F6EE1"/>
    <w:rsid w:val="00A06575"/>
    <w:rsid w:val="00A07D14"/>
    <w:rsid w:val="00A102A8"/>
    <w:rsid w:val="00A14902"/>
    <w:rsid w:val="00A32C23"/>
    <w:rsid w:val="00A3485A"/>
    <w:rsid w:val="00A425F7"/>
    <w:rsid w:val="00A43A96"/>
    <w:rsid w:val="00A44BAC"/>
    <w:rsid w:val="00A46F2C"/>
    <w:rsid w:val="00A51FBE"/>
    <w:rsid w:val="00A529C6"/>
    <w:rsid w:val="00A5646B"/>
    <w:rsid w:val="00A5666E"/>
    <w:rsid w:val="00A57A54"/>
    <w:rsid w:val="00A663CD"/>
    <w:rsid w:val="00A70D75"/>
    <w:rsid w:val="00A7194F"/>
    <w:rsid w:val="00A808D0"/>
    <w:rsid w:val="00A812E5"/>
    <w:rsid w:val="00A815D5"/>
    <w:rsid w:val="00A85432"/>
    <w:rsid w:val="00A86B9A"/>
    <w:rsid w:val="00A95C7D"/>
    <w:rsid w:val="00AA2A8D"/>
    <w:rsid w:val="00AB0AE3"/>
    <w:rsid w:val="00AB215E"/>
    <w:rsid w:val="00AC4832"/>
    <w:rsid w:val="00AD5C4C"/>
    <w:rsid w:val="00AE2729"/>
    <w:rsid w:val="00AE6EC0"/>
    <w:rsid w:val="00AE75B4"/>
    <w:rsid w:val="00AE7FB7"/>
    <w:rsid w:val="00AF2206"/>
    <w:rsid w:val="00B06BE7"/>
    <w:rsid w:val="00B1190E"/>
    <w:rsid w:val="00B13933"/>
    <w:rsid w:val="00B26264"/>
    <w:rsid w:val="00B32FAE"/>
    <w:rsid w:val="00B414D2"/>
    <w:rsid w:val="00B47D53"/>
    <w:rsid w:val="00B5648B"/>
    <w:rsid w:val="00B56888"/>
    <w:rsid w:val="00B57B73"/>
    <w:rsid w:val="00B64BB3"/>
    <w:rsid w:val="00B732EC"/>
    <w:rsid w:val="00B829D2"/>
    <w:rsid w:val="00B84AE0"/>
    <w:rsid w:val="00B87AE1"/>
    <w:rsid w:val="00B95651"/>
    <w:rsid w:val="00BA10EA"/>
    <w:rsid w:val="00BA60CC"/>
    <w:rsid w:val="00BB10E3"/>
    <w:rsid w:val="00BB2D8D"/>
    <w:rsid w:val="00BB5F39"/>
    <w:rsid w:val="00BB6EFE"/>
    <w:rsid w:val="00BC42CE"/>
    <w:rsid w:val="00BD4BE5"/>
    <w:rsid w:val="00BE339E"/>
    <w:rsid w:val="00BE3AD9"/>
    <w:rsid w:val="00BE5D2F"/>
    <w:rsid w:val="00BE719B"/>
    <w:rsid w:val="00BF18AE"/>
    <w:rsid w:val="00BF1E14"/>
    <w:rsid w:val="00C0202B"/>
    <w:rsid w:val="00C03D7F"/>
    <w:rsid w:val="00C16AA2"/>
    <w:rsid w:val="00C2319A"/>
    <w:rsid w:val="00C30C85"/>
    <w:rsid w:val="00C317A0"/>
    <w:rsid w:val="00C329C1"/>
    <w:rsid w:val="00C33568"/>
    <w:rsid w:val="00C34BA4"/>
    <w:rsid w:val="00C376F5"/>
    <w:rsid w:val="00C410D6"/>
    <w:rsid w:val="00C4498A"/>
    <w:rsid w:val="00C47AC3"/>
    <w:rsid w:val="00C53CF5"/>
    <w:rsid w:val="00C543BC"/>
    <w:rsid w:val="00C62499"/>
    <w:rsid w:val="00C62879"/>
    <w:rsid w:val="00C637F1"/>
    <w:rsid w:val="00C657E9"/>
    <w:rsid w:val="00C66458"/>
    <w:rsid w:val="00C6790C"/>
    <w:rsid w:val="00C72EC8"/>
    <w:rsid w:val="00C750AB"/>
    <w:rsid w:val="00C856A3"/>
    <w:rsid w:val="00C87333"/>
    <w:rsid w:val="00C90425"/>
    <w:rsid w:val="00C97511"/>
    <w:rsid w:val="00CA02E1"/>
    <w:rsid w:val="00CC6412"/>
    <w:rsid w:val="00CD5F1D"/>
    <w:rsid w:val="00CD657B"/>
    <w:rsid w:val="00CE1CB1"/>
    <w:rsid w:val="00CF4414"/>
    <w:rsid w:val="00D066DC"/>
    <w:rsid w:val="00D150A0"/>
    <w:rsid w:val="00D17CFD"/>
    <w:rsid w:val="00D22957"/>
    <w:rsid w:val="00D2587A"/>
    <w:rsid w:val="00D25BA6"/>
    <w:rsid w:val="00D2759D"/>
    <w:rsid w:val="00D30507"/>
    <w:rsid w:val="00D37428"/>
    <w:rsid w:val="00D43510"/>
    <w:rsid w:val="00D43855"/>
    <w:rsid w:val="00D56C23"/>
    <w:rsid w:val="00D62882"/>
    <w:rsid w:val="00D66ED9"/>
    <w:rsid w:val="00D67C22"/>
    <w:rsid w:val="00D715CA"/>
    <w:rsid w:val="00D72467"/>
    <w:rsid w:val="00D72659"/>
    <w:rsid w:val="00D910AA"/>
    <w:rsid w:val="00D912E6"/>
    <w:rsid w:val="00D93DE7"/>
    <w:rsid w:val="00D94310"/>
    <w:rsid w:val="00D9630A"/>
    <w:rsid w:val="00D97DF7"/>
    <w:rsid w:val="00DA5AE2"/>
    <w:rsid w:val="00DA6AA4"/>
    <w:rsid w:val="00DA6F9E"/>
    <w:rsid w:val="00DA70DD"/>
    <w:rsid w:val="00DB437D"/>
    <w:rsid w:val="00DB560A"/>
    <w:rsid w:val="00DB633A"/>
    <w:rsid w:val="00DC319B"/>
    <w:rsid w:val="00DD43DF"/>
    <w:rsid w:val="00DE12B4"/>
    <w:rsid w:val="00DE1D5B"/>
    <w:rsid w:val="00DF1817"/>
    <w:rsid w:val="00DF5F37"/>
    <w:rsid w:val="00DF61F4"/>
    <w:rsid w:val="00DF7DDC"/>
    <w:rsid w:val="00E06F4E"/>
    <w:rsid w:val="00E13C6D"/>
    <w:rsid w:val="00E14DA1"/>
    <w:rsid w:val="00E160B3"/>
    <w:rsid w:val="00E2043E"/>
    <w:rsid w:val="00E26131"/>
    <w:rsid w:val="00E32522"/>
    <w:rsid w:val="00E472A1"/>
    <w:rsid w:val="00E52EDD"/>
    <w:rsid w:val="00E61DF2"/>
    <w:rsid w:val="00E62FA9"/>
    <w:rsid w:val="00E634C1"/>
    <w:rsid w:val="00E635D6"/>
    <w:rsid w:val="00E643AE"/>
    <w:rsid w:val="00E65E1B"/>
    <w:rsid w:val="00E67F5E"/>
    <w:rsid w:val="00E71880"/>
    <w:rsid w:val="00E7796D"/>
    <w:rsid w:val="00E8446E"/>
    <w:rsid w:val="00E94F5C"/>
    <w:rsid w:val="00EA09AB"/>
    <w:rsid w:val="00EA18CD"/>
    <w:rsid w:val="00EA4DE4"/>
    <w:rsid w:val="00EB227C"/>
    <w:rsid w:val="00EB300A"/>
    <w:rsid w:val="00EC36E6"/>
    <w:rsid w:val="00EC3DAC"/>
    <w:rsid w:val="00EC50BC"/>
    <w:rsid w:val="00EC5198"/>
    <w:rsid w:val="00EC7CAE"/>
    <w:rsid w:val="00ED1001"/>
    <w:rsid w:val="00ED3AAE"/>
    <w:rsid w:val="00ED4FA9"/>
    <w:rsid w:val="00ED6E19"/>
    <w:rsid w:val="00EE0A70"/>
    <w:rsid w:val="00EE0F61"/>
    <w:rsid w:val="00EF68AE"/>
    <w:rsid w:val="00EF6C68"/>
    <w:rsid w:val="00F0009A"/>
    <w:rsid w:val="00F1778B"/>
    <w:rsid w:val="00F216BF"/>
    <w:rsid w:val="00F22074"/>
    <w:rsid w:val="00F23323"/>
    <w:rsid w:val="00F40FF7"/>
    <w:rsid w:val="00F4519D"/>
    <w:rsid w:val="00F45329"/>
    <w:rsid w:val="00F66C12"/>
    <w:rsid w:val="00F679FD"/>
    <w:rsid w:val="00F67B7B"/>
    <w:rsid w:val="00F741EF"/>
    <w:rsid w:val="00F8291A"/>
    <w:rsid w:val="00F84B3D"/>
    <w:rsid w:val="00F95E66"/>
    <w:rsid w:val="00F97EF0"/>
    <w:rsid w:val="00FA0ACE"/>
    <w:rsid w:val="00FA2A3D"/>
    <w:rsid w:val="00FA2DCE"/>
    <w:rsid w:val="00FA36AE"/>
    <w:rsid w:val="00FA643B"/>
    <w:rsid w:val="00FB17F9"/>
    <w:rsid w:val="00FB487A"/>
    <w:rsid w:val="00FB522D"/>
    <w:rsid w:val="00FB56F2"/>
    <w:rsid w:val="00FC3927"/>
    <w:rsid w:val="00FE13CB"/>
    <w:rsid w:val="00FE14DF"/>
    <w:rsid w:val="00FE6B80"/>
    <w:rsid w:val="00FF25E3"/>
    <w:rsid w:val="00FF31DB"/>
    <w:rsid w:val="00FF3A17"/>
    <w:rsid w:val="00FF521A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001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8365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3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1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93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648</TotalTime>
  <Pages>5</Pages>
  <Words>1478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320</cp:revision>
  <cp:lastPrinted>2020-03-19T17:05:00Z</cp:lastPrinted>
  <dcterms:created xsi:type="dcterms:W3CDTF">2021-06-02T19:25:00Z</dcterms:created>
  <dcterms:modified xsi:type="dcterms:W3CDTF">2024-10-11T20:54:00Z</dcterms:modified>
</cp:coreProperties>
</file>