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0CBDF" w14:textId="13451252" w:rsidR="00512953" w:rsidRPr="001544BB" w:rsidRDefault="00512953" w:rsidP="004C5981">
      <w:pPr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UNIVERSIDADE ESTADUAL DO PARANÁ</w:t>
      </w:r>
    </w:p>
    <w:p w14:paraId="5D11334C" w14:textId="5A87743B" w:rsidR="004440FD" w:rsidRPr="001544BB" w:rsidRDefault="004549C3" w:rsidP="004C5981">
      <w:pPr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PROGRAMA DE PÓS-GRADUAÇÃO AMBIENTES LITORÂNEOS E INSULARES</w:t>
      </w:r>
    </w:p>
    <w:p w14:paraId="4D014C56" w14:textId="5E2CA174" w:rsidR="00485754" w:rsidRPr="001544BB" w:rsidRDefault="00AD68D6" w:rsidP="00485754">
      <w:pPr>
        <w:spacing w:line="240" w:lineRule="auto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 xml:space="preserve">Mestrado </w:t>
      </w:r>
      <w:r w:rsidR="002A21B9" w:rsidRPr="001544BB">
        <w:rPr>
          <w:rFonts w:ascii="Arial Nova" w:hAnsi="Arial Nova" w:cstheme="minorHAnsi"/>
          <w:sz w:val="24"/>
          <w:szCs w:val="24"/>
        </w:rPr>
        <w:t>em Ciências Ambientais</w:t>
      </w:r>
    </w:p>
    <w:p w14:paraId="135207C8" w14:textId="77777777" w:rsidR="00485754" w:rsidRPr="001544BB" w:rsidRDefault="00485754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4FB5F52C" w14:textId="77777777" w:rsidR="00A62860" w:rsidRPr="001544BB" w:rsidRDefault="00A62860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004F3C14" w14:textId="77777777" w:rsidR="00974401" w:rsidRPr="001544BB" w:rsidRDefault="00974401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5B928082" w14:textId="41B82025" w:rsidR="002C02B1" w:rsidRPr="001544BB" w:rsidRDefault="004C5981" w:rsidP="004C5981">
      <w:pPr>
        <w:jc w:val="center"/>
        <w:rPr>
          <w:rFonts w:ascii="Arial Nova" w:hAnsi="Arial Nova" w:cstheme="minorHAnsi"/>
          <w:b/>
          <w:bCs/>
          <w:sz w:val="28"/>
          <w:szCs w:val="28"/>
        </w:rPr>
      </w:pPr>
      <w:r w:rsidRPr="001544BB">
        <w:rPr>
          <w:rFonts w:ascii="Arial Nova" w:hAnsi="Arial Nova" w:cstheme="minorHAnsi"/>
          <w:b/>
          <w:bCs/>
          <w:sz w:val="28"/>
          <w:szCs w:val="28"/>
        </w:rPr>
        <w:t>NOME SOBRENOME</w:t>
      </w:r>
    </w:p>
    <w:p w14:paraId="6C00E21C" w14:textId="77777777" w:rsidR="004C5981" w:rsidRPr="001544BB" w:rsidRDefault="004C5981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0AA326A1" w14:textId="77777777" w:rsidR="004C5981" w:rsidRPr="001544BB" w:rsidRDefault="004C5981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16E5C894" w14:textId="77777777" w:rsidR="004C5981" w:rsidRPr="001544BB" w:rsidRDefault="004C5981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463BF06D" w14:textId="77777777" w:rsidR="00974401" w:rsidRPr="001544BB" w:rsidRDefault="00974401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7A372CD5" w14:textId="433EFD3C" w:rsidR="004C5981" w:rsidRPr="001544BB" w:rsidRDefault="002169BA" w:rsidP="004C5981">
      <w:pPr>
        <w:jc w:val="center"/>
        <w:rPr>
          <w:rFonts w:ascii="Arial Nova" w:hAnsi="Arial Nova" w:cstheme="minorHAnsi"/>
          <w:b/>
          <w:bCs/>
          <w:sz w:val="32"/>
          <w:szCs w:val="32"/>
        </w:rPr>
      </w:pPr>
      <w:r w:rsidRPr="001544BB">
        <w:rPr>
          <w:rFonts w:ascii="Arial Nova" w:hAnsi="Arial Nova" w:cstheme="minorHAnsi"/>
          <w:b/>
          <w:bCs/>
          <w:sz w:val="32"/>
          <w:szCs w:val="32"/>
        </w:rPr>
        <w:t>Título</w:t>
      </w:r>
    </w:p>
    <w:p w14:paraId="74207575" w14:textId="77777777" w:rsidR="004C5981" w:rsidRPr="001544BB" w:rsidRDefault="004C5981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6D77290C" w14:textId="77777777" w:rsidR="004C5981" w:rsidRPr="001544BB" w:rsidRDefault="004C5981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3FCEC3CD" w14:textId="77777777" w:rsidR="002169BA" w:rsidRPr="001544BB" w:rsidRDefault="002169BA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2E4E6F14" w14:textId="77777777" w:rsidR="002169BA" w:rsidRPr="001544BB" w:rsidRDefault="002169BA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5F48D134" w14:textId="77777777" w:rsidR="002169BA" w:rsidRPr="001544BB" w:rsidRDefault="002169BA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04203D1C" w14:textId="77777777" w:rsidR="002169BA" w:rsidRPr="001544BB" w:rsidRDefault="002169BA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7E3B5802" w14:textId="77777777" w:rsidR="002169BA" w:rsidRPr="001544BB" w:rsidRDefault="002169BA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5CE865CC" w14:textId="77777777" w:rsidR="002169BA" w:rsidRPr="001544BB" w:rsidRDefault="002169BA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2A53B6AA" w14:textId="77777777" w:rsidR="004549C3" w:rsidRPr="001544BB" w:rsidRDefault="004549C3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4F9E9CE2" w14:textId="77777777" w:rsidR="002169BA" w:rsidRPr="001544BB" w:rsidRDefault="002169BA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6C46F7DD" w14:textId="77777777" w:rsidR="002169BA" w:rsidRPr="001544BB" w:rsidRDefault="002169BA" w:rsidP="004C5981">
      <w:pPr>
        <w:jc w:val="center"/>
        <w:rPr>
          <w:rFonts w:ascii="Arial Nova" w:hAnsi="Arial Nova" w:cstheme="minorHAnsi"/>
          <w:sz w:val="24"/>
          <w:szCs w:val="24"/>
        </w:rPr>
      </w:pPr>
    </w:p>
    <w:p w14:paraId="04C63DD1" w14:textId="0D9F3505" w:rsidR="002169BA" w:rsidRPr="001544BB" w:rsidRDefault="00A23C24" w:rsidP="004C5981">
      <w:pPr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Paranaguá</w:t>
      </w:r>
    </w:p>
    <w:p w14:paraId="2FD78711" w14:textId="24AF3CE6" w:rsidR="002169BA" w:rsidRPr="001544BB" w:rsidRDefault="00A23C24" w:rsidP="004C5981">
      <w:pPr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202</w:t>
      </w:r>
      <w:r w:rsidR="001544BB">
        <w:rPr>
          <w:rFonts w:ascii="Arial Nova" w:hAnsi="Arial Nova" w:cstheme="minorHAnsi"/>
          <w:sz w:val="24"/>
          <w:szCs w:val="24"/>
        </w:rPr>
        <w:t>4</w:t>
      </w:r>
    </w:p>
    <w:p w14:paraId="2191CD00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lastRenderedPageBreak/>
        <w:t>UNIVERSIDADE ESTADUAL DO PARANÁ</w:t>
      </w:r>
    </w:p>
    <w:p w14:paraId="71723CF5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PROGRAMA DE PÓS-GRADUAÇÃO AMBIENTES LITORÂNEOS E INSULARES</w:t>
      </w:r>
    </w:p>
    <w:p w14:paraId="4C27EFE9" w14:textId="77777777" w:rsidR="004549C3" w:rsidRPr="001544BB" w:rsidRDefault="004549C3" w:rsidP="004549C3">
      <w:pPr>
        <w:spacing w:line="240" w:lineRule="auto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Mestrado em Ciências Ambientais</w:t>
      </w:r>
    </w:p>
    <w:p w14:paraId="4699798A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08D88AC3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5212CAFE" w14:textId="77777777" w:rsidR="004549C3" w:rsidRPr="001544BB" w:rsidRDefault="004549C3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76501654" w14:textId="77777777" w:rsidR="00242458" w:rsidRPr="001544BB" w:rsidRDefault="00242458" w:rsidP="00242458">
      <w:pPr>
        <w:jc w:val="center"/>
        <w:rPr>
          <w:rFonts w:ascii="Arial Nova" w:hAnsi="Arial Nova" w:cstheme="minorHAnsi"/>
          <w:b/>
          <w:bCs/>
          <w:sz w:val="28"/>
          <w:szCs w:val="28"/>
        </w:rPr>
      </w:pPr>
      <w:r w:rsidRPr="001544BB">
        <w:rPr>
          <w:rFonts w:ascii="Arial Nova" w:hAnsi="Arial Nova" w:cstheme="minorHAnsi"/>
          <w:b/>
          <w:bCs/>
          <w:sz w:val="28"/>
          <w:szCs w:val="28"/>
        </w:rPr>
        <w:t>NOME SOBRENOME</w:t>
      </w:r>
    </w:p>
    <w:p w14:paraId="79759D42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2A9830D3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114E64CA" w14:textId="77777777" w:rsidR="004549C3" w:rsidRPr="001544BB" w:rsidRDefault="004549C3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2B95E412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305B6314" w14:textId="77777777" w:rsidR="00242458" w:rsidRPr="001544BB" w:rsidRDefault="00242458" w:rsidP="00242458">
      <w:pPr>
        <w:jc w:val="center"/>
        <w:rPr>
          <w:rFonts w:ascii="Arial Nova" w:hAnsi="Arial Nova" w:cstheme="minorHAnsi"/>
          <w:b/>
          <w:bCs/>
          <w:sz w:val="32"/>
          <w:szCs w:val="32"/>
        </w:rPr>
      </w:pPr>
      <w:r w:rsidRPr="001544BB">
        <w:rPr>
          <w:rFonts w:ascii="Arial Nova" w:hAnsi="Arial Nova" w:cstheme="minorHAnsi"/>
          <w:b/>
          <w:bCs/>
          <w:sz w:val="32"/>
          <w:szCs w:val="32"/>
        </w:rPr>
        <w:t>Título</w:t>
      </w:r>
    </w:p>
    <w:p w14:paraId="1691C124" w14:textId="77777777" w:rsidR="00463A4B" w:rsidRPr="001544BB" w:rsidRDefault="00463A4B" w:rsidP="004200D9">
      <w:pPr>
        <w:jc w:val="both"/>
        <w:rPr>
          <w:rFonts w:ascii="Arial Nova" w:hAnsi="Arial Nova" w:cstheme="minorHAnsi"/>
          <w:sz w:val="20"/>
          <w:szCs w:val="20"/>
        </w:rPr>
      </w:pPr>
    </w:p>
    <w:p w14:paraId="73CAB367" w14:textId="77777777" w:rsidR="00463A4B" w:rsidRPr="001544BB" w:rsidRDefault="00463A4B" w:rsidP="004200D9">
      <w:pPr>
        <w:jc w:val="both"/>
        <w:rPr>
          <w:rFonts w:ascii="Arial Nova" w:hAnsi="Arial Nova" w:cstheme="minorHAnsi"/>
          <w:sz w:val="20"/>
          <w:szCs w:val="20"/>
        </w:rPr>
      </w:pPr>
    </w:p>
    <w:p w14:paraId="07C0E436" w14:textId="64DF6441" w:rsidR="004200D9" w:rsidRPr="001544BB" w:rsidRDefault="004200D9" w:rsidP="004549C3">
      <w:pPr>
        <w:ind w:left="5103"/>
        <w:jc w:val="both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 xml:space="preserve">Dissertação apresentada </w:t>
      </w:r>
      <w:r w:rsidR="00863143" w:rsidRPr="001544BB">
        <w:rPr>
          <w:rFonts w:ascii="Arial Nova" w:hAnsi="Arial Nova" w:cstheme="minorHAnsi"/>
          <w:sz w:val="24"/>
          <w:szCs w:val="24"/>
        </w:rPr>
        <w:t xml:space="preserve">ao Programa de Pós-Graduação em Ambientes Litorâneos e Insulares – PALI </w:t>
      </w:r>
      <w:r w:rsidR="00311068" w:rsidRPr="001544BB">
        <w:rPr>
          <w:rFonts w:ascii="Arial Nova" w:hAnsi="Arial Nova" w:cstheme="minorHAnsi"/>
          <w:sz w:val="24"/>
          <w:szCs w:val="24"/>
        </w:rPr>
        <w:t>–</w:t>
      </w:r>
      <w:r w:rsidR="00863143" w:rsidRPr="001544BB">
        <w:rPr>
          <w:rFonts w:ascii="Arial Nova" w:hAnsi="Arial Nova" w:cstheme="minorHAnsi"/>
          <w:sz w:val="24"/>
          <w:szCs w:val="24"/>
        </w:rPr>
        <w:t xml:space="preserve"> </w:t>
      </w:r>
      <w:r w:rsidR="00311068" w:rsidRPr="001544BB">
        <w:rPr>
          <w:rFonts w:ascii="Arial Nova" w:hAnsi="Arial Nova" w:cstheme="minorHAnsi"/>
          <w:sz w:val="24"/>
          <w:szCs w:val="24"/>
        </w:rPr>
        <w:t xml:space="preserve">da Universidade Estadual do Paraná, </w:t>
      </w:r>
      <w:r w:rsidRPr="001544BB">
        <w:rPr>
          <w:rFonts w:ascii="Arial Nova" w:hAnsi="Arial Nova" w:cstheme="minorHAnsi"/>
          <w:sz w:val="24"/>
          <w:szCs w:val="24"/>
        </w:rPr>
        <w:t xml:space="preserve">como requisito </w:t>
      </w:r>
      <w:r w:rsidR="00FF26DC" w:rsidRPr="001544BB">
        <w:rPr>
          <w:rFonts w:ascii="Arial Nova" w:hAnsi="Arial Nova" w:cstheme="minorHAnsi"/>
          <w:sz w:val="24"/>
          <w:szCs w:val="24"/>
        </w:rPr>
        <w:t xml:space="preserve">parcial </w:t>
      </w:r>
      <w:r w:rsidRPr="001544BB">
        <w:rPr>
          <w:rFonts w:ascii="Arial Nova" w:hAnsi="Arial Nova" w:cstheme="minorHAnsi"/>
          <w:sz w:val="24"/>
          <w:szCs w:val="24"/>
        </w:rPr>
        <w:t>para obtenção do título de Mestre em Ciências Ambientais</w:t>
      </w:r>
      <w:r w:rsidR="00BA737C" w:rsidRPr="001544BB">
        <w:rPr>
          <w:rFonts w:ascii="Arial Nova" w:hAnsi="Arial Nova" w:cstheme="minorHAnsi"/>
          <w:sz w:val="24"/>
          <w:szCs w:val="24"/>
        </w:rPr>
        <w:t>.</w:t>
      </w:r>
    </w:p>
    <w:p w14:paraId="24A0B535" w14:textId="0B221A49" w:rsidR="004200D9" w:rsidRPr="001544BB" w:rsidRDefault="004200D9" w:rsidP="004549C3">
      <w:pPr>
        <w:ind w:left="5103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Orientador</w:t>
      </w:r>
      <w:r w:rsidR="005B6222" w:rsidRPr="001544BB">
        <w:rPr>
          <w:rFonts w:ascii="Arial Nova" w:hAnsi="Arial Nova" w:cstheme="minorHAnsi"/>
          <w:sz w:val="24"/>
          <w:szCs w:val="24"/>
        </w:rPr>
        <w:t>(a)</w:t>
      </w:r>
      <w:r w:rsidRPr="001544BB">
        <w:rPr>
          <w:rFonts w:ascii="Arial Nova" w:hAnsi="Arial Nova" w:cstheme="minorHAnsi"/>
          <w:sz w:val="24"/>
          <w:szCs w:val="24"/>
        </w:rPr>
        <w:t xml:space="preserve">: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Prof</w:t>
      </w:r>
      <w:proofErr w:type="spellEnd"/>
      <w:r w:rsidR="005B6222" w:rsidRPr="001544BB">
        <w:rPr>
          <w:rFonts w:ascii="Arial Nova" w:hAnsi="Arial Nova" w:cstheme="minorHAnsi"/>
          <w:sz w:val="24"/>
          <w:szCs w:val="24"/>
        </w:rPr>
        <w:t>(a)</w:t>
      </w:r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Dr</w:t>
      </w:r>
      <w:proofErr w:type="spellEnd"/>
      <w:r w:rsidR="005B6222" w:rsidRPr="001544BB">
        <w:rPr>
          <w:rFonts w:ascii="Arial Nova" w:hAnsi="Arial Nova" w:cstheme="minorHAnsi"/>
          <w:sz w:val="24"/>
          <w:szCs w:val="24"/>
        </w:rPr>
        <w:t>(a)</w:t>
      </w:r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r w:rsidR="00BA737C" w:rsidRPr="001544BB">
        <w:rPr>
          <w:rFonts w:ascii="Arial Nova" w:hAnsi="Arial Nova" w:cstheme="minorHAnsi"/>
          <w:sz w:val="24"/>
          <w:szCs w:val="24"/>
        </w:rPr>
        <w:t>Nome completo</w:t>
      </w:r>
    </w:p>
    <w:p w14:paraId="2D7CAD73" w14:textId="0E21D231" w:rsidR="00BA737C" w:rsidRPr="001544BB" w:rsidRDefault="00BA737C" w:rsidP="004549C3">
      <w:pPr>
        <w:ind w:left="5103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Coorientador</w:t>
      </w:r>
      <w:r w:rsidR="005B6222" w:rsidRPr="001544BB">
        <w:rPr>
          <w:rFonts w:ascii="Arial Nova" w:hAnsi="Arial Nova" w:cstheme="minorHAnsi"/>
          <w:sz w:val="24"/>
          <w:szCs w:val="24"/>
        </w:rPr>
        <w:t xml:space="preserve">(a): </w:t>
      </w:r>
      <w:proofErr w:type="spellStart"/>
      <w:r w:rsidR="005B6222" w:rsidRPr="001544BB">
        <w:rPr>
          <w:rFonts w:ascii="Arial Nova" w:hAnsi="Arial Nova" w:cstheme="minorHAnsi"/>
          <w:sz w:val="24"/>
          <w:szCs w:val="24"/>
        </w:rPr>
        <w:t>Prof</w:t>
      </w:r>
      <w:proofErr w:type="spellEnd"/>
      <w:r w:rsidR="005B6222" w:rsidRPr="001544BB">
        <w:rPr>
          <w:rFonts w:ascii="Arial Nova" w:hAnsi="Arial Nova" w:cstheme="minorHAnsi"/>
          <w:sz w:val="24"/>
          <w:szCs w:val="24"/>
        </w:rPr>
        <w:t xml:space="preserve">(a). </w:t>
      </w:r>
      <w:proofErr w:type="spellStart"/>
      <w:r w:rsidR="005B6222" w:rsidRPr="001544BB">
        <w:rPr>
          <w:rFonts w:ascii="Arial Nova" w:hAnsi="Arial Nova" w:cstheme="minorHAnsi"/>
          <w:sz w:val="24"/>
          <w:szCs w:val="24"/>
        </w:rPr>
        <w:t>Dr</w:t>
      </w:r>
      <w:proofErr w:type="spellEnd"/>
      <w:r w:rsidR="005B6222" w:rsidRPr="001544BB">
        <w:rPr>
          <w:rFonts w:ascii="Arial Nova" w:hAnsi="Arial Nova" w:cstheme="minorHAnsi"/>
          <w:sz w:val="24"/>
          <w:szCs w:val="24"/>
        </w:rPr>
        <w:t>(a)</w:t>
      </w:r>
      <w:r w:rsidRPr="001544BB">
        <w:rPr>
          <w:rFonts w:ascii="Arial Nova" w:hAnsi="Arial Nova" w:cstheme="minorHAnsi"/>
          <w:sz w:val="24"/>
          <w:szCs w:val="24"/>
        </w:rPr>
        <w:t xml:space="preserve"> Nome completo</w:t>
      </w:r>
    </w:p>
    <w:p w14:paraId="1CC9BD28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476B53CB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7B7A61CB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2106B1CB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</w:p>
    <w:p w14:paraId="18DF74C4" w14:textId="77777777" w:rsidR="00242458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Paranaguá</w:t>
      </w:r>
    </w:p>
    <w:p w14:paraId="3B5F9EB3" w14:textId="70C48DEA" w:rsidR="00597344" w:rsidRPr="001544BB" w:rsidRDefault="00242458" w:rsidP="00242458">
      <w:pPr>
        <w:jc w:val="center"/>
        <w:rPr>
          <w:rFonts w:ascii="Arial Nova" w:hAnsi="Arial Nova" w:cstheme="minorHAnsi"/>
          <w:sz w:val="24"/>
          <w:szCs w:val="24"/>
        </w:rPr>
        <w:sectPr w:rsidR="00597344" w:rsidRPr="001544BB" w:rsidSect="008B3F4F">
          <w:headerReference w:type="even" r:id="rId8"/>
          <w:headerReference w:type="default" r:id="rId9"/>
          <w:headerReference w:type="first" r:id="rId10"/>
          <w:pgSz w:w="11906" w:h="16838" w:code="9"/>
          <w:pgMar w:top="1670" w:right="851" w:bottom="1701" w:left="851" w:header="425" w:footer="147" w:gutter="0"/>
          <w:cols w:space="708"/>
          <w:docGrid w:linePitch="360"/>
        </w:sectPr>
      </w:pPr>
      <w:r w:rsidRPr="001544BB">
        <w:rPr>
          <w:rFonts w:ascii="Arial Nova" w:hAnsi="Arial Nova" w:cstheme="minorHAnsi"/>
          <w:sz w:val="24"/>
          <w:szCs w:val="24"/>
        </w:rPr>
        <w:t>202</w:t>
      </w:r>
      <w:r w:rsidR="001544BB">
        <w:rPr>
          <w:rFonts w:ascii="Arial Nova" w:hAnsi="Arial Nova" w:cstheme="minorHAnsi"/>
          <w:sz w:val="24"/>
          <w:szCs w:val="24"/>
        </w:rPr>
        <w:t>4</w:t>
      </w:r>
    </w:p>
    <w:p w14:paraId="3A7C95EA" w14:textId="52D2A318" w:rsidR="00597344" w:rsidRPr="001544BB" w:rsidRDefault="00597344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</w:p>
    <w:p w14:paraId="136947C6" w14:textId="7176FAD9" w:rsidR="00597344" w:rsidRPr="001544BB" w:rsidRDefault="002F5147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824F2A" wp14:editId="0513513F">
                <wp:simplePos x="0" y="0"/>
                <wp:positionH relativeFrom="column">
                  <wp:posOffset>1488439</wp:posOffset>
                </wp:positionH>
                <wp:positionV relativeFrom="paragraph">
                  <wp:posOffset>5142865</wp:posOffset>
                </wp:positionV>
                <wp:extent cx="3881120" cy="2426335"/>
                <wp:effectExtent l="171450" t="781050" r="195580" b="793115"/>
                <wp:wrapSquare wrapText="bothSides"/>
                <wp:docPr id="13328280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10331">
                          <a:off x="0" y="0"/>
                          <a:ext cx="3881120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E1442" w14:textId="77777777" w:rsidR="002F5147" w:rsidRDefault="002F5147" w:rsidP="002F5147">
                            <w:pPr>
                              <w:jc w:val="center"/>
                              <w:rPr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92E">
                              <w:rPr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EXEMPLO</w:t>
                            </w:r>
                          </w:p>
                          <w:p w14:paraId="5B5BF29B" w14:textId="544148C7" w:rsidR="002F5147" w:rsidRPr="002F5147" w:rsidRDefault="002F5147" w:rsidP="002F5147">
                            <w:pPr>
                              <w:jc w:val="center"/>
                              <w:rPr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5147">
                              <w:rPr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Utilizar o mo</w:t>
                            </w:r>
                            <w:r>
                              <w:rPr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delo gerado no site da UNESPAR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24F2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17.2pt;margin-top:404.95pt;width:305.6pt;height:191.05pt;rotation:-2064022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" filled="f" stroked="f">
                <v:textbox>
                  <w:txbxContent>
                    <w:p w14:paraId="11FE1442" w14:textId="77777777" w:rsidR="002F5147" w:rsidRDefault="002F5147" w:rsidP="002F5147">
                      <w:pPr>
                        <w:jc w:val="center"/>
                        <w:rPr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792E">
                        <w:rPr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EXEMPLO</w:t>
                      </w:r>
                    </w:p>
                    <w:p w14:paraId="5B5BF29B" w14:textId="544148C7" w:rsidR="002F5147" w:rsidRPr="002F5147" w:rsidRDefault="002F5147" w:rsidP="002F5147">
                      <w:pPr>
                        <w:jc w:val="center"/>
                        <w:rPr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5147">
                        <w:rPr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Utilizar o mo</w:t>
                      </w:r>
                      <w:r>
                        <w:rPr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delo gerado no site da UNESPAR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7344" w:rsidRPr="001544BB">
        <w:rPr>
          <w:rFonts w:ascii="Arial Nova" w:hAnsi="Arial Nova" w:cstheme="minorHAnsi"/>
          <w:noProof/>
        </w:rPr>
        <w:drawing>
          <wp:anchor distT="114300" distB="114300" distL="114300" distR="114300" simplePos="0" relativeHeight="251659264" behindDoc="0" locked="0" layoutInCell="1" hidden="0" allowOverlap="1" wp14:anchorId="2ABE6303" wp14:editId="01CD8019">
            <wp:simplePos x="0" y="0"/>
            <wp:positionH relativeFrom="column">
              <wp:posOffset>381000</wp:posOffset>
            </wp:positionH>
            <wp:positionV relativeFrom="paragraph">
              <wp:posOffset>4770755</wp:posOffset>
            </wp:positionV>
            <wp:extent cx="5972175" cy="3975100"/>
            <wp:effectExtent l="0" t="0" r="0" b="0"/>
            <wp:wrapNone/>
            <wp:docPr id="47" name="image9.png" descr="Texto, Cart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9.png" descr="Texto, Carta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7344" w:rsidRPr="001544BB">
        <w:rPr>
          <w:rFonts w:ascii="Arial Nova" w:hAnsi="Arial Nova" w:cstheme="minorHAnsi"/>
          <w:sz w:val="24"/>
          <w:szCs w:val="24"/>
        </w:rPr>
        <w:br w:type="page"/>
      </w:r>
      <w:r w:rsidR="009D792E" w:rsidRPr="001544BB">
        <w:rPr>
          <w:rFonts w:ascii="Arial Nova" w:hAnsi="Arial Nova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F177C" wp14:editId="1528D753">
                <wp:simplePos x="0" y="0"/>
                <wp:positionH relativeFrom="column">
                  <wp:posOffset>1369694</wp:posOffset>
                </wp:positionH>
                <wp:positionV relativeFrom="paragraph">
                  <wp:posOffset>3852544</wp:posOffset>
                </wp:positionV>
                <wp:extent cx="3881120" cy="2426335"/>
                <wp:effectExtent l="171450" t="781050" r="195580" b="793115"/>
                <wp:wrapSquare wrapText="bothSides"/>
                <wp:docPr id="12920788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10331">
                          <a:off x="0" y="0"/>
                          <a:ext cx="3881120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3EC8C" w14:textId="77777777" w:rsidR="009D792E" w:rsidRDefault="009D792E" w:rsidP="002F5147">
                            <w:pPr>
                              <w:jc w:val="center"/>
                              <w:rPr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92E">
                              <w:rPr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EXEMPLO</w:t>
                            </w:r>
                          </w:p>
                          <w:p w14:paraId="28E84DEA" w14:textId="45B64426" w:rsidR="002F5147" w:rsidRPr="002F5147" w:rsidRDefault="002F5147" w:rsidP="002F5147">
                            <w:pPr>
                              <w:jc w:val="center"/>
                              <w:rPr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5147">
                              <w:rPr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Utilizar o mo</w:t>
                            </w:r>
                            <w:r>
                              <w:rPr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delo fornecido pela secretaria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177C" id="_x0000_s1027" type="#_x0000_t202" style="position:absolute;margin-left:107.85pt;margin-top:303.35pt;width:305.6pt;height:191.05pt;rotation:-2064022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" filled="f" stroked="f">
                <v:textbox>
                  <w:txbxContent>
                    <w:p w14:paraId="27C3EC8C" w14:textId="77777777" w:rsidR="009D792E" w:rsidRDefault="009D792E" w:rsidP="002F5147">
                      <w:pPr>
                        <w:jc w:val="center"/>
                        <w:rPr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792E">
                        <w:rPr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EXEMPLO</w:t>
                      </w:r>
                    </w:p>
                    <w:p w14:paraId="28E84DEA" w14:textId="45B64426" w:rsidR="002F5147" w:rsidRPr="002F5147" w:rsidRDefault="002F5147" w:rsidP="002F5147">
                      <w:pPr>
                        <w:jc w:val="center"/>
                        <w:rPr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5147">
                        <w:rPr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Utilizar o mo</w:t>
                      </w:r>
                      <w:r>
                        <w:rPr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delo fornecido pela secretaria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7344" w:rsidRPr="001544BB">
        <w:rPr>
          <w:rFonts w:ascii="Arial Nova" w:hAnsi="Arial Nova" w:cstheme="minorHAnsi"/>
          <w:b/>
          <w:noProof/>
        </w:rPr>
        <w:drawing>
          <wp:anchor distT="0" distB="0" distL="114300" distR="114300" simplePos="0" relativeHeight="251660288" behindDoc="0" locked="0" layoutInCell="1" allowOverlap="1" wp14:anchorId="68D90906" wp14:editId="04BC629B">
            <wp:simplePos x="0" y="0"/>
            <wp:positionH relativeFrom="column">
              <wp:posOffset>237130</wp:posOffset>
            </wp:positionH>
            <wp:positionV relativeFrom="paragraph">
              <wp:posOffset>0</wp:posOffset>
            </wp:positionV>
            <wp:extent cx="6075680" cy="8816340"/>
            <wp:effectExtent l="0" t="0" r="1270" b="3810"/>
            <wp:wrapSquare wrapText="bothSides"/>
            <wp:docPr id="1129058322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58322" name="Imagem 1" descr="Interface gráfica do usuário, Texto, Aplicativo, Email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344" w:rsidRPr="001544BB">
        <w:rPr>
          <w:rFonts w:ascii="Arial Nova" w:hAnsi="Arial Nova" w:cstheme="minorHAnsi"/>
          <w:sz w:val="24"/>
          <w:szCs w:val="24"/>
        </w:rPr>
        <w:br w:type="page"/>
      </w:r>
    </w:p>
    <w:p w14:paraId="4A1F86A9" w14:textId="77777777" w:rsidR="00597344" w:rsidRPr="001544BB" w:rsidRDefault="00597344" w:rsidP="00597344">
      <w:pPr>
        <w:spacing w:after="160" w:line="259" w:lineRule="auto"/>
        <w:rPr>
          <w:rFonts w:ascii="Arial Nova" w:hAnsi="Arial Nova" w:cstheme="minorHAnsi"/>
        </w:rPr>
        <w:sectPr w:rsidR="00597344" w:rsidRPr="001544BB" w:rsidSect="008B3F4F">
          <w:headerReference w:type="default" r:id="rId13"/>
          <w:footerReference w:type="default" r:id="rId14"/>
          <w:pgSz w:w="11906" w:h="16838" w:code="9"/>
          <w:pgMar w:top="1670" w:right="851" w:bottom="1701" w:left="851" w:header="425" w:footer="147" w:gutter="0"/>
          <w:cols w:space="708"/>
          <w:docGrid w:linePitch="360"/>
        </w:sectPr>
      </w:pPr>
    </w:p>
    <w:p w14:paraId="003B3BF3" w14:textId="77777777" w:rsidR="00597344" w:rsidRPr="001544BB" w:rsidRDefault="00597344" w:rsidP="00597344">
      <w:pPr>
        <w:spacing w:after="160" w:line="259" w:lineRule="auto"/>
        <w:rPr>
          <w:rFonts w:ascii="Arial Nova" w:hAnsi="Arial Nova" w:cstheme="minorHAnsi"/>
        </w:rPr>
      </w:pPr>
    </w:p>
    <w:p w14:paraId="7B779AD6" w14:textId="77777777" w:rsidR="00597344" w:rsidRPr="001544BB" w:rsidRDefault="00597344" w:rsidP="00597344">
      <w:pPr>
        <w:spacing w:after="160" w:line="259" w:lineRule="auto"/>
        <w:rPr>
          <w:rFonts w:ascii="Arial Nova" w:hAnsi="Arial Nova" w:cstheme="minorHAnsi"/>
        </w:rPr>
      </w:pPr>
    </w:p>
    <w:p w14:paraId="5AD5CCA7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78D4A845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1E2B8675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3FC1E012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0D8FD487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5E3DE30F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3D3B2D3B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00F0D0FA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24816F2C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5CAB5EDD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37ED6329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487F9E86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606976CC" w14:textId="77777777" w:rsidR="00597344" w:rsidRPr="001544BB" w:rsidRDefault="00597344" w:rsidP="00597344">
      <w:pPr>
        <w:spacing w:after="160" w:line="360" w:lineRule="auto"/>
        <w:ind w:left="5245"/>
        <w:jc w:val="both"/>
        <w:rPr>
          <w:rFonts w:ascii="Arial Nova" w:hAnsi="Arial Nova" w:cstheme="minorHAnsi"/>
        </w:rPr>
      </w:pPr>
    </w:p>
    <w:p w14:paraId="3C0DA825" w14:textId="77777777" w:rsidR="0064493F" w:rsidRPr="001544BB" w:rsidRDefault="0064493F" w:rsidP="0064493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C5A994C" w14:textId="77777777" w:rsidR="0064493F" w:rsidRPr="001544BB" w:rsidRDefault="0064493F" w:rsidP="0064493F">
      <w:pPr>
        <w:rPr>
          <w:rFonts w:ascii="Arial Nova" w:hAnsi="Arial Nova" w:cstheme="minorHAnsi"/>
          <w:sz w:val="24"/>
          <w:szCs w:val="24"/>
        </w:rPr>
      </w:pPr>
    </w:p>
    <w:p w14:paraId="7AAF44D3" w14:textId="77777777" w:rsidR="0064493F" w:rsidRPr="001544BB" w:rsidRDefault="0064493F" w:rsidP="0064493F">
      <w:pPr>
        <w:rPr>
          <w:rFonts w:ascii="Arial Nova" w:hAnsi="Arial Nova" w:cstheme="minorHAnsi"/>
          <w:sz w:val="24"/>
          <w:szCs w:val="24"/>
        </w:rPr>
      </w:pPr>
    </w:p>
    <w:p w14:paraId="0BEA0CDD" w14:textId="77777777" w:rsidR="0064493F" w:rsidRPr="001544BB" w:rsidRDefault="0064493F" w:rsidP="0064493F">
      <w:pPr>
        <w:rPr>
          <w:rFonts w:ascii="Arial Nova" w:hAnsi="Arial Nova" w:cstheme="minorHAnsi"/>
          <w:sz w:val="24"/>
          <w:szCs w:val="24"/>
        </w:rPr>
      </w:pPr>
    </w:p>
    <w:p w14:paraId="63A4EA4B" w14:textId="77777777" w:rsidR="0064493F" w:rsidRPr="001544BB" w:rsidRDefault="0064493F" w:rsidP="0064493F">
      <w:pPr>
        <w:rPr>
          <w:rFonts w:ascii="Arial Nova" w:hAnsi="Arial Nova" w:cstheme="minorHAnsi"/>
          <w:sz w:val="24"/>
          <w:szCs w:val="24"/>
        </w:rPr>
      </w:pPr>
    </w:p>
    <w:p w14:paraId="19B48FF3" w14:textId="77777777" w:rsidR="0064493F" w:rsidRPr="001544BB" w:rsidRDefault="0064493F" w:rsidP="0064493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77DC7D49" w14:textId="77777777" w:rsidR="0064493F" w:rsidRPr="001544BB" w:rsidRDefault="0064493F" w:rsidP="0064493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1498655" w14:textId="77777777" w:rsidR="0064493F" w:rsidRPr="001544BB" w:rsidRDefault="0064493F" w:rsidP="0064493F">
      <w:pPr>
        <w:tabs>
          <w:tab w:val="left" w:pos="5726"/>
        </w:tabs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2FBA0E0F" w14:textId="77777777" w:rsidR="0064493F" w:rsidRPr="001544BB" w:rsidRDefault="0064493F" w:rsidP="0064493F">
      <w:pPr>
        <w:tabs>
          <w:tab w:val="left" w:pos="5726"/>
        </w:tabs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719B9F3F" w14:textId="77777777" w:rsidR="0064493F" w:rsidRPr="001544BB" w:rsidRDefault="0064493F" w:rsidP="0064493F">
      <w:pPr>
        <w:tabs>
          <w:tab w:val="left" w:pos="5726"/>
        </w:tabs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7D798027" w14:textId="77777777" w:rsidR="0064493F" w:rsidRPr="001544BB" w:rsidRDefault="0064493F" w:rsidP="0064493F">
      <w:pPr>
        <w:tabs>
          <w:tab w:val="left" w:pos="5726"/>
        </w:tabs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570701B" w14:textId="77777777" w:rsidR="0064493F" w:rsidRPr="001544BB" w:rsidRDefault="0064493F" w:rsidP="0064493F">
      <w:pPr>
        <w:tabs>
          <w:tab w:val="left" w:pos="5726"/>
        </w:tabs>
        <w:spacing w:after="0"/>
        <w:ind w:left="5245"/>
        <w:jc w:val="right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Epígrafe,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justo ante. </w:t>
      </w:r>
    </w:p>
    <w:p w14:paraId="2FBE234B" w14:textId="08676831" w:rsidR="0064493F" w:rsidRPr="001544BB" w:rsidRDefault="0064493F" w:rsidP="0064493F">
      <w:pPr>
        <w:tabs>
          <w:tab w:val="left" w:pos="5726"/>
        </w:tabs>
        <w:spacing w:after="0"/>
        <w:ind w:left="5245"/>
        <w:jc w:val="right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t>Paulo Freire</w:t>
      </w:r>
    </w:p>
    <w:p w14:paraId="3CE8FF5E" w14:textId="2C5CC47F" w:rsidR="0064493F" w:rsidRPr="001544BB" w:rsidRDefault="0064493F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</w:p>
    <w:p w14:paraId="08A6683F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77A5CC32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A62CA61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D42B1A9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5871A2C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C70A80B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2ECC307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1062E5C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253C8E3E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AA68416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2A27BB2E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DDD8FC8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C903D3B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5DB345F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3AC80C1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B557EC0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C7DE979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EE7C64D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75949FF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200C092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D7CE9E5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1C75349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503ADC9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2920979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ED9774A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507A569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6E01392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F5286ED" w14:textId="77777777" w:rsidR="0064493F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76015C6F" w14:textId="77777777" w:rsidR="001544BB" w:rsidRPr="001544BB" w:rsidRDefault="001544BB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AB0EC2E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C6702AE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6AA302B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2F5C5A3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19A969B" w14:textId="77777777" w:rsidR="0064493F" w:rsidRPr="001544BB" w:rsidRDefault="0064493F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FCE1F64" w14:textId="39ABDF19" w:rsidR="00597344" w:rsidRPr="001544BB" w:rsidRDefault="00597344" w:rsidP="00597344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 xml:space="preserve">Dedico este trabalho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gramStart"/>
      <w:r w:rsidRPr="001544BB">
        <w:rPr>
          <w:rFonts w:ascii="Arial Nova" w:hAnsi="Arial Nova" w:cstheme="minorHAnsi"/>
          <w:sz w:val="24"/>
          <w:szCs w:val="24"/>
        </w:rPr>
        <w:t xml:space="preserve">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proofErr w:type="gram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at</w:t>
      </w:r>
      <w:proofErr w:type="spellEnd"/>
    </w:p>
    <w:p w14:paraId="22BF90A9" w14:textId="3E39D74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AGRADECIMENTOS</w:t>
      </w:r>
    </w:p>
    <w:p w14:paraId="2A1D73A5" w14:textId="77777777" w:rsidR="00597344" w:rsidRPr="001544BB" w:rsidRDefault="00597344" w:rsidP="00597344">
      <w:pPr>
        <w:spacing w:after="160" w:line="259" w:lineRule="auto"/>
        <w:rPr>
          <w:rFonts w:ascii="Arial Nova" w:hAnsi="Arial Nova" w:cstheme="minorHAnsi"/>
          <w:sz w:val="24"/>
          <w:szCs w:val="24"/>
        </w:rPr>
      </w:pPr>
    </w:p>
    <w:p w14:paraId="46EA4906" w14:textId="77777777" w:rsidR="00597344" w:rsidRPr="001544BB" w:rsidRDefault="00597344" w:rsidP="00597344">
      <w:pPr>
        <w:spacing w:after="16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gramStart"/>
      <w:r w:rsidRPr="001544BB">
        <w:rPr>
          <w:rFonts w:ascii="Arial Nova" w:hAnsi="Arial Nova" w:cstheme="minorHAnsi"/>
          <w:sz w:val="24"/>
          <w:szCs w:val="24"/>
        </w:rPr>
        <w:t xml:space="preserve">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proofErr w:type="gram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</w:p>
    <w:p w14:paraId="25003AFB" w14:textId="77777777" w:rsidR="00597344" w:rsidRPr="001544BB" w:rsidRDefault="00597344" w:rsidP="00597344">
      <w:pPr>
        <w:spacing w:after="160" w:line="259" w:lineRule="auto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br w:type="page"/>
      </w:r>
    </w:p>
    <w:p w14:paraId="14E373D2" w14:textId="7777777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sz w:val="24"/>
          <w:szCs w:val="24"/>
        </w:rPr>
      </w:pPr>
      <w:r w:rsidRPr="001544BB">
        <w:rPr>
          <w:rFonts w:ascii="Arial Nova" w:hAnsi="Arial Nova" w:cstheme="minorHAnsi"/>
          <w:b/>
          <w:sz w:val="24"/>
          <w:szCs w:val="24"/>
        </w:rPr>
        <w:lastRenderedPageBreak/>
        <w:t>RESUMO</w:t>
      </w:r>
    </w:p>
    <w:p w14:paraId="74DF0173" w14:textId="77777777" w:rsidR="00597344" w:rsidRPr="001544BB" w:rsidRDefault="00597344" w:rsidP="00597344">
      <w:pPr>
        <w:spacing w:after="0"/>
        <w:jc w:val="both"/>
        <w:rPr>
          <w:rFonts w:ascii="Arial Nova" w:hAnsi="Arial Nova" w:cstheme="minorHAnsi"/>
          <w:b/>
          <w:sz w:val="24"/>
          <w:szCs w:val="24"/>
        </w:rPr>
      </w:pPr>
    </w:p>
    <w:p w14:paraId="2A478187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gramStart"/>
      <w:r w:rsidRPr="001544BB">
        <w:rPr>
          <w:rFonts w:ascii="Arial Nova" w:hAnsi="Arial Nova" w:cstheme="minorHAnsi"/>
          <w:sz w:val="24"/>
          <w:szCs w:val="24"/>
        </w:rPr>
        <w:t xml:space="preserve">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proofErr w:type="gram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erat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odio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sem,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dapibus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venenatis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Integer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aptent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mauris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adipiscing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orci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dictumst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in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nunc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et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ligula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pretium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habitasse,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imperdiet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per.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tempus in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ante, gravida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vitae.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conubia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class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habitasse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praesent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amet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cras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lobortis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feugiat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porta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tristique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nostra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</w:p>
    <w:p w14:paraId="1440EF7D" w14:textId="77777777" w:rsidR="00597344" w:rsidRPr="001544BB" w:rsidRDefault="00597344" w:rsidP="00597344">
      <w:pPr>
        <w:spacing w:before="240" w:after="240"/>
        <w:ind w:firstLine="720"/>
        <w:jc w:val="both"/>
        <w:rPr>
          <w:rFonts w:ascii="Arial Nova" w:hAnsi="Arial Nova" w:cstheme="minorHAnsi"/>
          <w:sz w:val="24"/>
          <w:szCs w:val="24"/>
        </w:rPr>
      </w:pPr>
    </w:p>
    <w:p w14:paraId="1A3040EA" w14:textId="77287E80" w:rsidR="00597344" w:rsidRPr="001544BB" w:rsidRDefault="00597344" w:rsidP="00597344">
      <w:pPr>
        <w:jc w:val="both"/>
        <w:rPr>
          <w:rFonts w:ascii="Arial Nova" w:hAnsi="Arial Nova" w:cstheme="minorHAnsi"/>
        </w:rPr>
      </w:pPr>
      <w:r w:rsidRPr="001544BB">
        <w:rPr>
          <w:rFonts w:ascii="Arial Nova" w:hAnsi="Arial Nova" w:cstheme="minorHAnsi"/>
          <w:b/>
          <w:sz w:val="24"/>
          <w:szCs w:val="24"/>
        </w:rPr>
        <w:t xml:space="preserve">Palavras-chave: </w:t>
      </w:r>
      <w:r w:rsidRPr="001544BB">
        <w:rPr>
          <w:rFonts w:ascii="Arial Nova" w:hAnsi="Arial Nova" w:cstheme="minorHAnsi"/>
          <w:sz w:val="24"/>
          <w:szCs w:val="24"/>
        </w:rPr>
        <w:t>conguê</w:t>
      </w:r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.</w:t>
      </w:r>
      <w:r w:rsidRPr="001544BB">
        <w:rPr>
          <w:rFonts w:ascii="Arial Nova" w:hAnsi="Arial Nova" w:cstheme="minorHAnsi"/>
          <w:sz w:val="24"/>
          <w:szCs w:val="24"/>
        </w:rPr>
        <w:br w:type="page"/>
      </w:r>
    </w:p>
    <w:p w14:paraId="483714D1" w14:textId="7777777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sz w:val="24"/>
          <w:szCs w:val="24"/>
        </w:rPr>
      </w:pPr>
      <w:r w:rsidRPr="001544BB">
        <w:rPr>
          <w:rFonts w:ascii="Arial Nova" w:hAnsi="Arial Nova" w:cstheme="minorHAnsi"/>
          <w:b/>
          <w:sz w:val="24"/>
          <w:szCs w:val="24"/>
        </w:rPr>
        <w:lastRenderedPageBreak/>
        <w:t>ABSTRACT</w:t>
      </w:r>
    </w:p>
    <w:p w14:paraId="04267E88" w14:textId="77777777" w:rsidR="00597344" w:rsidRPr="001544BB" w:rsidRDefault="00597344" w:rsidP="00597344">
      <w:pPr>
        <w:spacing w:after="160" w:line="259" w:lineRule="auto"/>
        <w:rPr>
          <w:rFonts w:ascii="Arial Nova" w:hAnsi="Arial Nova" w:cstheme="minorHAnsi"/>
          <w:b/>
          <w:sz w:val="24"/>
          <w:szCs w:val="24"/>
        </w:rPr>
      </w:pPr>
    </w:p>
    <w:p w14:paraId="53D0CA66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gramStart"/>
      <w:r w:rsidRPr="001544BB">
        <w:rPr>
          <w:rFonts w:ascii="Arial Nova" w:hAnsi="Arial Nova" w:cstheme="minorHAnsi"/>
          <w:sz w:val="24"/>
          <w:szCs w:val="24"/>
        </w:rPr>
        <w:t xml:space="preserve">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proofErr w:type="gram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erat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odio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sem,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dapibus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venenatis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Integer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aptent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mauris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adipiscing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orci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dictumst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in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nunc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et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ligula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pretium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habitasse,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imperdiet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per.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tempus in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ante, gravida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vitae.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conubia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class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habitasse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praesent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amet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cras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lobortis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feugiat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porta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tristique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nostra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</w:p>
    <w:p w14:paraId="0BF17E3B" w14:textId="2AC09E31" w:rsidR="00597344" w:rsidRPr="001544BB" w:rsidRDefault="00597344" w:rsidP="00597344">
      <w:pPr>
        <w:jc w:val="both"/>
        <w:rPr>
          <w:rFonts w:ascii="Arial Nova" w:hAnsi="Arial Nova" w:cstheme="minorHAnsi"/>
          <w:sz w:val="24"/>
          <w:szCs w:val="24"/>
          <w:lang w:val="en-US"/>
        </w:rPr>
      </w:pPr>
      <w:r w:rsidRPr="001544BB">
        <w:rPr>
          <w:rFonts w:ascii="Arial Nova" w:hAnsi="Arial Nova" w:cstheme="minorHAnsi"/>
          <w:b/>
          <w:sz w:val="24"/>
          <w:szCs w:val="24"/>
          <w:lang w:val="en-US"/>
        </w:rPr>
        <w:t xml:space="preserve">Keywords: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cong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ation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dolor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y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aliquam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platea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ry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tincidunt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ation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.</w:t>
      </w:r>
    </w:p>
    <w:p w14:paraId="4907F8CD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sz w:val="24"/>
          <w:szCs w:val="24"/>
          <w:lang w:val="en-US"/>
        </w:rPr>
      </w:pPr>
      <w:r w:rsidRPr="001544BB">
        <w:rPr>
          <w:rFonts w:ascii="Arial Nova" w:hAnsi="Arial Nova" w:cstheme="minorHAnsi"/>
          <w:sz w:val="24"/>
          <w:szCs w:val="24"/>
          <w:lang w:val="en-US"/>
        </w:rPr>
        <w:br w:type="page"/>
      </w:r>
    </w:p>
    <w:p w14:paraId="316302B6" w14:textId="2557951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LISTA DE TABELAS</w:t>
      </w:r>
    </w:p>
    <w:p w14:paraId="2BFF6255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br w:type="page"/>
      </w:r>
    </w:p>
    <w:p w14:paraId="3E8592A5" w14:textId="3F9AB2A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LISTA DE FIGURAS</w:t>
      </w:r>
    </w:p>
    <w:p w14:paraId="2CC48A22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br w:type="page"/>
      </w:r>
    </w:p>
    <w:p w14:paraId="37C5F026" w14:textId="1C368863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SUMÁRIO</w:t>
      </w:r>
    </w:p>
    <w:p w14:paraId="4A84425F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</w:p>
    <w:p w14:paraId="03B5B4D8" w14:textId="77777777" w:rsidR="0064493F" w:rsidRPr="001544BB" w:rsidRDefault="0064493F" w:rsidP="00597344">
      <w:pPr>
        <w:spacing w:after="0" w:line="240" w:lineRule="auto"/>
        <w:rPr>
          <w:rFonts w:ascii="Arial Nova" w:hAnsi="Arial Nova" w:cstheme="minorHAnsi"/>
          <w:sz w:val="24"/>
          <w:szCs w:val="24"/>
        </w:rPr>
        <w:sectPr w:rsidR="0064493F" w:rsidRPr="001544BB" w:rsidSect="008B3F4F">
          <w:headerReference w:type="default" r:id="rId15"/>
          <w:footerReference w:type="default" r:id="rId16"/>
          <w:type w:val="continuous"/>
          <w:pgSz w:w="11906" w:h="16838" w:code="9"/>
          <w:pgMar w:top="1440" w:right="1080" w:bottom="1440" w:left="1080" w:header="425" w:footer="147" w:gutter="0"/>
          <w:cols w:space="708"/>
          <w:docGrid w:linePitch="360"/>
        </w:sectPr>
      </w:pPr>
    </w:p>
    <w:p w14:paraId="6D7E386D" w14:textId="313EE46C" w:rsidR="00242458" w:rsidRPr="001544BB" w:rsidRDefault="0064493F" w:rsidP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INTRODUÇÃO</w:t>
      </w:r>
    </w:p>
    <w:p w14:paraId="798D003A" w14:textId="77777777" w:rsidR="0064493F" w:rsidRPr="001544BB" w:rsidRDefault="0064493F" w:rsidP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33DC71A1" w14:textId="2330EDEF" w:rsidR="0064493F" w:rsidRDefault="0064493F" w:rsidP="002F5147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A partir daqui o aluno deve seguir as recomendações da ABNT</w:t>
      </w:r>
      <w:r w:rsidR="004842C6" w:rsidRPr="001544BB">
        <w:rPr>
          <w:rFonts w:ascii="Arial Nova" w:hAnsi="Arial Nova" w:cstheme="minorHAnsi"/>
          <w:sz w:val="24"/>
          <w:szCs w:val="24"/>
        </w:rPr>
        <w:t xml:space="preserve"> mais recentes</w:t>
      </w:r>
      <w:r w:rsidRPr="001544BB">
        <w:rPr>
          <w:rFonts w:ascii="Arial Nova" w:hAnsi="Arial Nova" w:cstheme="minorHAnsi"/>
          <w:sz w:val="24"/>
          <w:szCs w:val="24"/>
        </w:rPr>
        <w:t xml:space="preserve"> ou das normas de revista cientifica</w:t>
      </w:r>
      <w:r w:rsidR="004842C6" w:rsidRPr="001544BB">
        <w:rPr>
          <w:rFonts w:ascii="Arial Nova" w:hAnsi="Arial Nova" w:cstheme="minorHAnsi"/>
          <w:sz w:val="24"/>
          <w:szCs w:val="24"/>
        </w:rPr>
        <w:t xml:space="preserve"> que pretende publicar</w:t>
      </w:r>
      <w:r w:rsidRPr="001544BB">
        <w:rPr>
          <w:rFonts w:ascii="Arial Nova" w:hAnsi="Arial Nova" w:cstheme="minorHAnsi"/>
          <w:sz w:val="24"/>
          <w:szCs w:val="24"/>
        </w:rPr>
        <w:t>.</w:t>
      </w:r>
      <w:r w:rsidR="0038546A" w:rsidRPr="001544BB">
        <w:rPr>
          <w:rFonts w:ascii="Arial Nova" w:hAnsi="Arial Nova" w:cstheme="minorHAnsi"/>
          <w:sz w:val="24"/>
          <w:szCs w:val="24"/>
        </w:rPr>
        <w:t xml:space="preserve"> No caso de Dissertação </w:t>
      </w:r>
      <w:r w:rsidR="001544BB" w:rsidRPr="001544BB">
        <w:rPr>
          <w:rFonts w:ascii="Arial Nova" w:hAnsi="Arial Nova" w:cstheme="minorHAnsi"/>
          <w:sz w:val="24"/>
          <w:szCs w:val="24"/>
        </w:rPr>
        <w:t>dívida</w:t>
      </w:r>
      <w:r w:rsidR="0038546A" w:rsidRPr="001544BB">
        <w:rPr>
          <w:rFonts w:ascii="Arial Nova" w:hAnsi="Arial Nova" w:cstheme="minorHAnsi"/>
          <w:sz w:val="24"/>
          <w:szCs w:val="24"/>
        </w:rPr>
        <w:t xml:space="preserve"> em capítulos, incluir uma Introdução Geral constando a lógica da divisão em capítulos. A Introdução Geral pode ter uma lista de referências própria, se for o caso. No caso de inclusão de artigo científico já publicado como integrante da dissertação, incluir o artigo conforme publicado.</w:t>
      </w:r>
    </w:p>
    <w:p w14:paraId="56D2CF82" w14:textId="77777777" w:rsidR="00BD37E2" w:rsidRDefault="00BD37E2" w:rsidP="002F5147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</w:p>
    <w:p w14:paraId="35199B23" w14:textId="77777777" w:rsidR="00BD37E2" w:rsidRPr="00BD37E2" w:rsidRDefault="00BD37E2" w:rsidP="00BD37E2">
      <w:pPr>
        <w:keepNext/>
        <w:spacing w:after="0" w:line="360" w:lineRule="auto"/>
        <w:jc w:val="center"/>
      </w:pPr>
      <w:r w:rsidRPr="00BD37E2">
        <w:rPr>
          <w:rFonts w:ascii="Arial Nova" w:hAnsi="Arial Nova" w:cstheme="minorHAnsi"/>
          <w:noProof/>
          <w:sz w:val="24"/>
          <w:szCs w:val="24"/>
        </w:rPr>
        <w:drawing>
          <wp:inline distT="0" distB="0" distL="0" distR="0" wp14:anchorId="6B256DD2" wp14:editId="0D88B510">
            <wp:extent cx="3195652" cy="4769708"/>
            <wp:effectExtent l="0" t="0" r="5080" b="0"/>
            <wp:docPr id="1071055275" name="Imagem 3" descr="Tela de computado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55275" name="Imagem 3" descr="Tela de computador com texto preto sobre fundo branco&#10;&#10;Descrição gerada automaticamente com confiança média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4157" r="23625" b="8328"/>
                    <a:stretch/>
                  </pic:blipFill>
                  <pic:spPr bwMode="auto">
                    <a:xfrm>
                      <a:off x="0" y="0"/>
                      <a:ext cx="3205116" cy="478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A4BF" w14:textId="5096EE5E" w:rsidR="00BD37E2" w:rsidRPr="00BD37E2" w:rsidRDefault="00BD37E2" w:rsidP="00BD37E2">
      <w:pPr>
        <w:pStyle w:val="Legenda"/>
        <w:jc w:val="center"/>
        <w:rPr>
          <w:rFonts w:ascii="Arial Nova" w:hAnsi="Arial Nova" w:cstheme="minorHAnsi"/>
          <w:color w:val="auto"/>
          <w:sz w:val="24"/>
          <w:szCs w:val="24"/>
        </w:rPr>
      </w:pPr>
      <w:r w:rsidRPr="00BD37E2">
        <w:rPr>
          <w:color w:val="auto"/>
        </w:rPr>
        <w:t xml:space="preserve">Figura </w:t>
      </w:r>
      <w:r w:rsidRPr="00BD37E2">
        <w:rPr>
          <w:color w:val="auto"/>
        </w:rPr>
        <w:fldChar w:fldCharType="begin"/>
      </w:r>
      <w:r w:rsidRPr="00BD37E2">
        <w:rPr>
          <w:color w:val="auto"/>
        </w:rPr>
        <w:instrText xml:space="preserve"> SEQ Figura \* ARABIC </w:instrText>
      </w:r>
      <w:r w:rsidRPr="00BD37E2">
        <w:rPr>
          <w:color w:val="auto"/>
        </w:rPr>
        <w:fldChar w:fldCharType="separate"/>
      </w:r>
      <w:r w:rsidRPr="00BD37E2">
        <w:rPr>
          <w:noProof/>
          <w:color w:val="auto"/>
        </w:rPr>
        <w:t>1</w:t>
      </w:r>
      <w:r w:rsidRPr="00BD37E2">
        <w:rPr>
          <w:color w:val="auto"/>
        </w:rPr>
        <w:fldChar w:fldCharType="end"/>
      </w:r>
      <w:r w:rsidRPr="00BD37E2">
        <w:rPr>
          <w:color w:val="auto"/>
        </w:rPr>
        <w:t>. Diagrama indicando os itens obrigatórios e opcionais das Dissertações do PALI</w:t>
      </w:r>
      <w:r>
        <w:rPr>
          <w:color w:val="auto"/>
        </w:rPr>
        <w:t>.</w:t>
      </w:r>
    </w:p>
    <w:sectPr w:rsidR="00BD37E2" w:rsidRPr="00BD37E2" w:rsidSect="008B3F4F">
      <w:headerReference w:type="default" r:id="rId18"/>
      <w:footerReference w:type="default" r:id="rId19"/>
      <w:pgSz w:w="11906" w:h="16838" w:code="9"/>
      <w:pgMar w:top="1440" w:right="1080" w:bottom="1440" w:left="1080" w:header="425" w:footer="14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893CF" w14:textId="77777777" w:rsidR="00CB7AC6" w:rsidRDefault="00CB7AC6" w:rsidP="00E65E1B">
      <w:pPr>
        <w:spacing w:after="0" w:line="240" w:lineRule="auto"/>
      </w:pPr>
      <w:r>
        <w:separator/>
      </w:r>
    </w:p>
  </w:endnote>
  <w:endnote w:type="continuationSeparator" w:id="0">
    <w:p w14:paraId="2EE4B4D9" w14:textId="77777777" w:rsidR="00CB7AC6" w:rsidRDefault="00CB7AC6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500FA" w14:textId="77777777" w:rsidR="00597344" w:rsidRDefault="0059734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4FEB0" w14:textId="77777777" w:rsidR="00597344" w:rsidRDefault="0059734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913680"/>
      <w:docPartObj>
        <w:docPartGallery w:val="Page Numbers (Bottom of Page)"/>
        <w:docPartUnique/>
      </w:docPartObj>
    </w:sdtPr>
    <w:sdtContent>
      <w:p w14:paraId="68697D68" w14:textId="7FC66D30" w:rsidR="0064493F" w:rsidRDefault="0064493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9FE358" w14:textId="77777777" w:rsidR="0064493F" w:rsidRDefault="006449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F1A8B" w14:textId="77777777" w:rsidR="00CB7AC6" w:rsidRDefault="00CB7AC6" w:rsidP="00E65E1B">
      <w:pPr>
        <w:spacing w:after="0" w:line="240" w:lineRule="auto"/>
      </w:pPr>
      <w:r>
        <w:separator/>
      </w:r>
    </w:p>
  </w:footnote>
  <w:footnote w:type="continuationSeparator" w:id="0">
    <w:p w14:paraId="40B97C58" w14:textId="77777777" w:rsidR="00CB7AC6" w:rsidRDefault="00CB7AC6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4" w14:textId="77777777" w:rsidR="002E2915" w:rsidRDefault="00000000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5" w14:textId="73DD4702" w:rsidR="00E65E1B" w:rsidRDefault="00000000" w:rsidP="007A2852">
    <w:pPr>
      <w:pStyle w:val="Cabealho"/>
      <w:ind w:right="1029"/>
    </w:pPr>
    <w:r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B" w14:textId="77777777" w:rsidR="002E2915" w:rsidRDefault="00000000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E4774" w14:textId="761CCA0C" w:rsidR="00597344" w:rsidRDefault="00597344" w:rsidP="007A2852">
    <w:pPr>
      <w:pStyle w:val="Cabealho"/>
      <w:ind w:right="102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63456" w14:textId="77777777" w:rsidR="00597344" w:rsidRDefault="00597344" w:rsidP="007A2852">
    <w:pPr>
      <w:pStyle w:val="Cabealho"/>
      <w:ind w:right="102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D6B64" w14:textId="77777777" w:rsidR="0064493F" w:rsidRDefault="0064493F" w:rsidP="007A2852">
    <w:pPr>
      <w:pStyle w:val="Cabealho"/>
      <w:ind w:right="102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9655C82"/>
    <w:multiLevelType w:val="hybridMultilevel"/>
    <w:tmpl w:val="6DC485B0"/>
    <w:lvl w:ilvl="0" w:tplc="5066B45E">
      <w:start w:val="500"/>
      <w:numFmt w:val="upperRoman"/>
      <w:pStyle w:val="Ttulo1"/>
      <w:lvlText w:val="%1"/>
      <w:lvlJc w:val="left"/>
      <w:pPr>
        <w:ind w:left="4252"/>
      </w:pPr>
      <w:rPr>
        <w:rFonts w:ascii="Calibri" w:eastAsia="Calibri" w:hAnsi="Calibri" w:cs="Calibri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3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7989457">
    <w:abstractNumId w:val="0"/>
  </w:num>
  <w:num w:numId="2" w16cid:durableId="40402622">
    <w:abstractNumId w:val="3"/>
  </w:num>
  <w:num w:numId="3" w16cid:durableId="1757556418">
    <w:abstractNumId w:val="2"/>
  </w:num>
  <w:num w:numId="4" w16cid:durableId="1554385725">
    <w:abstractNumId w:val="1"/>
  </w:num>
  <w:num w:numId="5" w16cid:durableId="1065645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15347"/>
    <w:rsid w:val="00046F8C"/>
    <w:rsid w:val="00047BC2"/>
    <w:rsid w:val="00052713"/>
    <w:rsid w:val="00062513"/>
    <w:rsid w:val="00062B5F"/>
    <w:rsid w:val="00065DD7"/>
    <w:rsid w:val="00077EEE"/>
    <w:rsid w:val="00092AC0"/>
    <w:rsid w:val="00096968"/>
    <w:rsid w:val="000A36CE"/>
    <w:rsid w:val="000A5F2E"/>
    <w:rsid w:val="000C1E41"/>
    <w:rsid w:val="000C3F27"/>
    <w:rsid w:val="0010203D"/>
    <w:rsid w:val="00141432"/>
    <w:rsid w:val="0014255C"/>
    <w:rsid w:val="001438BB"/>
    <w:rsid w:val="00152583"/>
    <w:rsid w:val="001544BB"/>
    <w:rsid w:val="00161B9F"/>
    <w:rsid w:val="00164B6E"/>
    <w:rsid w:val="0016767E"/>
    <w:rsid w:val="00170630"/>
    <w:rsid w:val="00184172"/>
    <w:rsid w:val="00186C8F"/>
    <w:rsid w:val="001B64BB"/>
    <w:rsid w:val="001C352B"/>
    <w:rsid w:val="0020039B"/>
    <w:rsid w:val="002120A8"/>
    <w:rsid w:val="002169BA"/>
    <w:rsid w:val="00232006"/>
    <w:rsid w:val="00242458"/>
    <w:rsid w:val="002620A8"/>
    <w:rsid w:val="00277028"/>
    <w:rsid w:val="002803D4"/>
    <w:rsid w:val="00281624"/>
    <w:rsid w:val="00291478"/>
    <w:rsid w:val="002977D8"/>
    <w:rsid w:val="002A21B9"/>
    <w:rsid w:val="002B796A"/>
    <w:rsid w:val="002C02B1"/>
    <w:rsid w:val="002C4E1A"/>
    <w:rsid w:val="002E2915"/>
    <w:rsid w:val="002F5147"/>
    <w:rsid w:val="00305BDB"/>
    <w:rsid w:val="00311068"/>
    <w:rsid w:val="003246AF"/>
    <w:rsid w:val="003252F0"/>
    <w:rsid w:val="0034012C"/>
    <w:rsid w:val="00362F73"/>
    <w:rsid w:val="00370020"/>
    <w:rsid w:val="0038546A"/>
    <w:rsid w:val="003946C2"/>
    <w:rsid w:val="00397AFD"/>
    <w:rsid w:val="003A2EB7"/>
    <w:rsid w:val="003B0B08"/>
    <w:rsid w:val="003B76DC"/>
    <w:rsid w:val="003D118B"/>
    <w:rsid w:val="003D44C5"/>
    <w:rsid w:val="003D54B5"/>
    <w:rsid w:val="003F1A5A"/>
    <w:rsid w:val="00402E0C"/>
    <w:rsid w:val="0040343F"/>
    <w:rsid w:val="00403451"/>
    <w:rsid w:val="0041191F"/>
    <w:rsid w:val="00413573"/>
    <w:rsid w:val="00413881"/>
    <w:rsid w:val="004200D9"/>
    <w:rsid w:val="004308FB"/>
    <w:rsid w:val="00436C55"/>
    <w:rsid w:val="004440FD"/>
    <w:rsid w:val="004549C3"/>
    <w:rsid w:val="00456428"/>
    <w:rsid w:val="004570F5"/>
    <w:rsid w:val="00463A4B"/>
    <w:rsid w:val="00481A96"/>
    <w:rsid w:val="00483FE4"/>
    <w:rsid w:val="004842C6"/>
    <w:rsid w:val="00485754"/>
    <w:rsid w:val="0049042D"/>
    <w:rsid w:val="00494894"/>
    <w:rsid w:val="004A1DE8"/>
    <w:rsid w:val="004C0EF9"/>
    <w:rsid w:val="004C5981"/>
    <w:rsid w:val="004C62B2"/>
    <w:rsid w:val="004C6626"/>
    <w:rsid w:val="004D2EAE"/>
    <w:rsid w:val="004E6F6D"/>
    <w:rsid w:val="004E74FD"/>
    <w:rsid w:val="00501895"/>
    <w:rsid w:val="00504338"/>
    <w:rsid w:val="00504341"/>
    <w:rsid w:val="00512953"/>
    <w:rsid w:val="00516051"/>
    <w:rsid w:val="00516535"/>
    <w:rsid w:val="005303B0"/>
    <w:rsid w:val="0053596F"/>
    <w:rsid w:val="00536E51"/>
    <w:rsid w:val="005542DB"/>
    <w:rsid w:val="00554E50"/>
    <w:rsid w:val="00557A67"/>
    <w:rsid w:val="0057292D"/>
    <w:rsid w:val="00584150"/>
    <w:rsid w:val="00597344"/>
    <w:rsid w:val="005A4641"/>
    <w:rsid w:val="005A49E9"/>
    <w:rsid w:val="005B6222"/>
    <w:rsid w:val="005C1FF0"/>
    <w:rsid w:val="005C45A9"/>
    <w:rsid w:val="005D3401"/>
    <w:rsid w:val="0060091F"/>
    <w:rsid w:val="00601091"/>
    <w:rsid w:val="00631B97"/>
    <w:rsid w:val="0064493F"/>
    <w:rsid w:val="0064618E"/>
    <w:rsid w:val="00666515"/>
    <w:rsid w:val="0068025B"/>
    <w:rsid w:val="006C16BF"/>
    <w:rsid w:val="006C6992"/>
    <w:rsid w:val="006D10E6"/>
    <w:rsid w:val="006E394C"/>
    <w:rsid w:val="00722801"/>
    <w:rsid w:val="00724DB0"/>
    <w:rsid w:val="00727E7E"/>
    <w:rsid w:val="00741D01"/>
    <w:rsid w:val="00771917"/>
    <w:rsid w:val="00783F7F"/>
    <w:rsid w:val="00785009"/>
    <w:rsid w:val="007A2852"/>
    <w:rsid w:val="007A31A8"/>
    <w:rsid w:val="007A353B"/>
    <w:rsid w:val="007D43BB"/>
    <w:rsid w:val="007E1C65"/>
    <w:rsid w:val="007E3150"/>
    <w:rsid w:val="007F5CE3"/>
    <w:rsid w:val="00801A7B"/>
    <w:rsid w:val="00801DBB"/>
    <w:rsid w:val="0080217F"/>
    <w:rsid w:val="00802C34"/>
    <w:rsid w:val="00823EDB"/>
    <w:rsid w:val="00827144"/>
    <w:rsid w:val="00854609"/>
    <w:rsid w:val="00863143"/>
    <w:rsid w:val="00872161"/>
    <w:rsid w:val="00881FFD"/>
    <w:rsid w:val="00897A82"/>
    <w:rsid w:val="008B3F4F"/>
    <w:rsid w:val="009256EB"/>
    <w:rsid w:val="0092639F"/>
    <w:rsid w:val="0093188F"/>
    <w:rsid w:val="00935850"/>
    <w:rsid w:val="00944E22"/>
    <w:rsid w:val="00946D60"/>
    <w:rsid w:val="00961E4B"/>
    <w:rsid w:val="0096705E"/>
    <w:rsid w:val="00974401"/>
    <w:rsid w:val="009750C2"/>
    <w:rsid w:val="009972D1"/>
    <w:rsid w:val="009A152E"/>
    <w:rsid w:val="009B5766"/>
    <w:rsid w:val="009C6D67"/>
    <w:rsid w:val="009D792E"/>
    <w:rsid w:val="009E6CBC"/>
    <w:rsid w:val="009F5B59"/>
    <w:rsid w:val="00A23C24"/>
    <w:rsid w:val="00A32C23"/>
    <w:rsid w:val="00A41004"/>
    <w:rsid w:val="00A425F7"/>
    <w:rsid w:val="00A46F2C"/>
    <w:rsid w:val="00A57A54"/>
    <w:rsid w:val="00A62355"/>
    <w:rsid w:val="00A62860"/>
    <w:rsid w:val="00A70F30"/>
    <w:rsid w:val="00A72C15"/>
    <w:rsid w:val="00A808D0"/>
    <w:rsid w:val="00A815D5"/>
    <w:rsid w:val="00A84E08"/>
    <w:rsid w:val="00AB73CB"/>
    <w:rsid w:val="00AD0AE7"/>
    <w:rsid w:val="00AD68D6"/>
    <w:rsid w:val="00AE2729"/>
    <w:rsid w:val="00AE75B4"/>
    <w:rsid w:val="00AF23CB"/>
    <w:rsid w:val="00B1190E"/>
    <w:rsid w:val="00B13933"/>
    <w:rsid w:val="00B51216"/>
    <w:rsid w:val="00B56888"/>
    <w:rsid w:val="00B64BB3"/>
    <w:rsid w:val="00B769DF"/>
    <w:rsid w:val="00B829D2"/>
    <w:rsid w:val="00B93E2C"/>
    <w:rsid w:val="00BA60CC"/>
    <w:rsid w:val="00BA737C"/>
    <w:rsid w:val="00BB3C36"/>
    <w:rsid w:val="00BC42CE"/>
    <w:rsid w:val="00BD3389"/>
    <w:rsid w:val="00BD37E2"/>
    <w:rsid w:val="00BE309E"/>
    <w:rsid w:val="00BE3AD9"/>
    <w:rsid w:val="00BE448D"/>
    <w:rsid w:val="00BE5EC8"/>
    <w:rsid w:val="00BF18AE"/>
    <w:rsid w:val="00BF1E43"/>
    <w:rsid w:val="00C0202B"/>
    <w:rsid w:val="00C2319A"/>
    <w:rsid w:val="00C27310"/>
    <w:rsid w:val="00C34BA4"/>
    <w:rsid w:val="00C47AC3"/>
    <w:rsid w:val="00C53CF5"/>
    <w:rsid w:val="00C62499"/>
    <w:rsid w:val="00C95105"/>
    <w:rsid w:val="00C979DF"/>
    <w:rsid w:val="00CA69E6"/>
    <w:rsid w:val="00CB7AC6"/>
    <w:rsid w:val="00CD083D"/>
    <w:rsid w:val="00CD26E4"/>
    <w:rsid w:val="00CD657B"/>
    <w:rsid w:val="00CF4414"/>
    <w:rsid w:val="00D22957"/>
    <w:rsid w:val="00D30507"/>
    <w:rsid w:val="00D46F95"/>
    <w:rsid w:val="00D520F9"/>
    <w:rsid w:val="00D56E9F"/>
    <w:rsid w:val="00D65F6E"/>
    <w:rsid w:val="00D72467"/>
    <w:rsid w:val="00D72659"/>
    <w:rsid w:val="00D828B7"/>
    <w:rsid w:val="00D87F99"/>
    <w:rsid w:val="00D910AA"/>
    <w:rsid w:val="00DA6AA4"/>
    <w:rsid w:val="00DA6F9E"/>
    <w:rsid w:val="00DB00AF"/>
    <w:rsid w:val="00DB560A"/>
    <w:rsid w:val="00DF1817"/>
    <w:rsid w:val="00DF7021"/>
    <w:rsid w:val="00DF7DDC"/>
    <w:rsid w:val="00E01F6C"/>
    <w:rsid w:val="00E30FCC"/>
    <w:rsid w:val="00E32522"/>
    <w:rsid w:val="00E52EDD"/>
    <w:rsid w:val="00E62FA9"/>
    <w:rsid w:val="00E634C1"/>
    <w:rsid w:val="00E643AE"/>
    <w:rsid w:val="00E65E1B"/>
    <w:rsid w:val="00E71C81"/>
    <w:rsid w:val="00E7796D"/>
    <w:rsid w:val="00E84771"/>
    <w:rsid w:val="00EA4DE4"/>
    <w:rsid w:val="00EB1A15"/>
    <w:rsid w:val="00EC50BC"/>
    <w:rsid w:val="00EC5198"/>
    <w:rsid w:val="00F216BF"/>
    <w:rsid w:val="00F40FF7"/>
    <w:rsid w:val="00F44C4C"/>
    <w:rsid w:val="00F52FBA"/>
    <w:rsid w:val="00F60532"/>
    <w:rsid w:val="00F84B3D"/>
    <w:rsid w:val="00F95E66"/>
    <w:rsid w:val="00F97EF0"/>
    <w:rsid w:val="00FA2A3D"/>
    <w:rsid w:val="00FB28DD"/>
    <w:rsid w:val="00FB4449"/>
    <w:rsid w:val="00FC1C2C"/>
    <w:rsid w:val="00FD207E"/>
    <w:rsid w:val="00FF26DC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2C02B1"/>
    <w:pPr>
      <w:keepNext/>
      <w:keepLines/>
      <w:numPr>
        <w:numId w:val="5"/>
      </w:numPr>
      <w:spacing w:after="5" w:line="249" w:lineRule="auto"/>
      <w:ind w:left="10" w:right="49" w:hanging="10"/>
      <w:jc w:val="center"/>
      <w:outlineLvl w:val="0"/>
    </w:pPr>
    <w:rPr>
      <w:rFonts w:cs="Calibri"/>
      <w:b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2C02B1"/>
    <w:rPr>
      <w:rFonts w:cs="Calibri"/>
      <w:b/>
      <w:color w:val="000000"/>
      <w:sz w:val="22"/>
      <w:szCs w:val="22"/>
    </w:rPr>
  </w:style>
  <w:style w:type="paragraph" w:styleId="Legenda">
    <w:name w:val="caption"/>
    <w:basedOn w:val="Normal"/>
    <w:next w:val="Normal"/>
    <w:uiPriority w:val="35"/>
    <w:unhideWhenUsed/>
    <w:qFormat/>
    <w:rsid w:val="00BD37E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20</TotalTime>
  <Pages>13</Pages>
  <Words>1286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6</cp:revision>
  <cp:lastPrinted>2020-03-19T17:05:00Z</cp:lastPrinted>
  <dcterms:created xsi:type="dcterms:W3CDTF">2024-04-18T20:57:00Z</dcterms:created>
  <dcterms:modified xsi:type="dcterms:W3CDTF">2024-10-15T18:46:00Z</dcterms:modified>
</cp:coreProperties>
</file>