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80A3A" w14:textId="77777777" w:rsidR="00BB5141" w:rsidRPr="00473B18" w:rsidRDefault="00BB5141" w:rsidP="00BB5141">
      <w:pPr>
        <w:jc w:val="center"/>
        <w:rPr>
          <w:rFonts w:eastAsia="Arial" w:cs="Arial"/>
          <w:b/>
          <w:sz w:val="24"/>
          <w:szCs w:val="24"/>
        </w:rPr>
      </w:pPr>
      <w:r w:rsidRPr="00473B18">
        <w:rPr>
          <w:rFonts w:eastAsia="Arial" w:cs="Arial"/>
          <w:b/>
          <w:sz w:val="24"/>
          <w:szCs w:val="24"/>
        </w:rPr>
        <w:t>PROGRAMA DE PÓS-GRADUAÇÃO EM AMBIENTES LITORÂNEOS E INSULARES (PALI)</w:t>
      </w: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6"/>
        <w:gridCol w:w="5103"/>
        <w:gridCol w:w="2551"/>
      </w:tblGrid>
      <w:tr w:rsidR="008B022A" w:rsidRPr="005A43DF" w14:paraId="1890E424" w14:textId="77777777" w:rsidTr="006C654C">
        <w:trPr>
          <w:trHeight w:val="567"/>
        </w:trPr>
        <w:tc>
          <w:tcPr>
            <w:tcW w:w="7939" w:type="dxa"/>
            <w:gridSpan w:val="2"/>
            <w:vAlign w:val="center"/>
          </w:tcPr>
          <w:p w14:paraId="79B6A120" w14:textId="47C87819" w:rsidR="008B022A" w:rsidRPr="005A43DF" w:rsidRDefault="008B022A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 xml:space="preserve">Nome de </w:t>
            </w:r>
            <w:r>
              <w:rPr>
                <w:sz w:val="24"/>
                <w:szCs w:val="24"/>
              </w:rPr>
              <w:t>Discente</w:t>
            </w:r>
            <w:r w:rsidRPr="005A43DF">
              <w:rPr>
                <w:sz w:val="24"/>
                <w:szCs w:val="24"/>
              </w:rPr>
              <w:t xml:space="preserve">: </w:t>
            </w:r>
            <w:r w:rsidR="001873E9" w:rsidRPr="00BB066A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="001873E9" w:rsidRPr="00BB066A">
              <w:rPr>
                <w:sz w:val="24"/>
                <w:szCs w:val="24"/>
              </w:rPr>
              <w:instrText xml:space="preserve"> FORMTEXT </w:instrText>
            </w:r>
            <w:r w:rsidR="001873E9" w:rsidRPr="00BB066A">
              <w:rPr>
                <w:sz w:val="24"/>
                <w:szCs w:val="24"/>
              </w:rPr>
            </w:r>
            <w:r w:rsidR="001873E9" w:rsidRPr="00BB066A">
              <w:rPr>
                <w:sz w:val="24"/>
                <w:szCs w:val="24"/>
              </w:rPr>
              <w:fldChar w:fldCharType="separate"/>
            </w:r>
            <w:r w:rsidR="001873E9" w:rsidRPr="00BB066A">
              <w:rPr>
                <w:noProof/>
                <w:sz w:val="24"/>
                <w:szCs w:val="24"/>
              </w:rPr>
              <w:t>Nome Completo do Discente</w:t>
            </w:r>
            <w:r w:rsidR="001873E9" w:rsidRPr="00BB066A">
              <w:rPr>
                <w:sz w:val="24"/>
                <w:szCs w:val="24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14:paraId="6E5045C1" w14:textId="177886E4" w:rsidR="008B022A" w:rsidRPr="005A43DF" w:rsidRDefault="008B022A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 xml:space="preserve">CPF: </w:t>
            </w:r>
            <w:r w:rsidR="00725BFE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r w:rsidR="00725BFE">
              <w:rPr>
                <w:sz w:val="24"/>
                <w:szCs w:val="24"/>
              </w:rPr>
              <w:instrText xml:space="preserve"> FORMTEXT </w:instrText>
            </w:r>
            <w:r w:rsidR="00725BFE">
              <w:rPr>
                <w:sz w:val="24"/>
                <w:szCs w:val="24"/>
              </w:rPr>
            </w:r>
            <w:r w:rsidR="00725BFE">
              <w:rPr>
                <w:sz w:val="24"/>
                <w:szCs w:val="24"/>
              </w:rPr>
              <w:fldChar w:fldCharType="separate"/>
            </w:r>
            <w:r w:rsidR="00725BFE">
              <w:rPr>
                <w:noProof/>
                <w:sz w:val="24"/>
                <w:szCs w:val="24"/>
              </w:rPr>
              <w:t>000.000.000-00</w:t>
            </w:r>
            <w:r w:rsidR="00725BFE">
              <w:rPr>
                <w:sz w:val="24"/>
                <w:szCs w:val="24"/>
              </w:rPr>
              <w:fldChar w:fldCharType="end"/>
            </w:r>
          </w:p>
        </w:tc>
      </w:tr>
      <w:tr w:rsidR="007735F5" w:rsidRPr="005A43DF" w14:paraId="314BB850" w14:textId="77777777" w:rsidTr="006C654C">
        <w:trPr>
          <w:trHeight w:val="843"/>
        </w:trPr>
        <w:tc>
          <w:tcPr>
            <w:tcW w:w="2836" w:type="dxa"/>
            <w:vAlign w:val="center"/>
          </w:tcPr>
          <w:p w14:paraId="0B05C0A6" w14:textId="0CDCBF0F" w:rsidR="007735F5" w:rsidRPr="005A43DF" w:rsidRDefault="007735F5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Título da Dissertação:</w:t>
            </w:r>
          </w:p>
        </w:tc>
        <w:tc>
          <w:tcPr>
            <w:tcW w:w="7654" w:type="dxa"/>
            <w:gridSpan w:val="2"/>
            <w:vAlign w:val="center"/>
          </w:tcPr>
          <w:p w14:paraId="76BC4FBB" w14:textId="40EE3E48" w:rsidR="006C654C" w:rsidRPr="006C654C" w:rsidRDefault="004619FF" w:rsidP="006C654C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ítulo da Dissertação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Título da Dissertação</w:t>
            </w:r>
            <w:r>
              <w:rPr>
                <w:sz w:val="24"/>
                <w:szCs w:val="24"/>
              </w:rPr>
              <w:fldChar w:fldCharType="end"/>
            </w:r>
          </w:p>
        </w:tc>
      </w:tr>
      <w:tr w:rsidR="008B022A" w:rsidRPr="005A43DF" w14:paraId="5CC5AB77" w14:textId="77777777" w:rsidTr="006C654C">
        <w:trPr>
          <w:trHeight w:val="2967"/>
        </w:trPr>
        <w:tc>
          <w:tcPr>
            <w:tcW w:w="2836" w:type="dxa"/>
            <w:vAlign w:val="center"/>
          </w:tcPr>
          <w:p w14:paraId="541512CD" w14:textId="3801A020" w:rsidR="008B022A" w:rsidRPr="005A43DF" w:rsidRDefault="007735F5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Resumo</w:t>
            </w:r>
            <w:r w:rsidR="008B022A" w:rsidRPr="005A43DF">
              <w:rPr>
                <w:sz w:val="24"/>
                <w:szCs w:val="24"/>
              </w:rPr>
              <w:t xml:space="preserve"> da Dissertação: </w:t>
            </w:r>
          </w:p>
        </w:tc>
        <w:tc>
          <w:tcPr>
            <w:tcW w:w="7654" w:type="dxa"/>
            <w:gridSpan w:val="2"/>
            <w:vAlign w:val="center"/>
          </w:tcPr>
          <w:p w14:paraId="7273BA79" w14:textId="74EBA60C" w:rsidR="008B022A" w:rsidRPr="005A43DF" w:rsidRDefault="004619FF" w:rsidP="006C654C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esumo da Dissertação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Resumo da Dissertação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14:paraId="4836B6FD" w14:textId="003BE51E" w:rsidR="001B6C18" w:rsidRDefault="001B6C18" w:rsidP="008B022A">
      <w:pPr>
        <w:spacing w:after="0" w:line="240" w:lineRule="auto"/>
      </w:pPr>
    </w:p>
    <w:tbl>
      <w:tblPr>
        <w:tblStyle w:val="Tabelacomgrade"/>
        <w:tblW w:w="10490" w:type="dxa"/>
        <w:tblInd w:w="-147" w:type="dxa"/>
        <w:tblLook w:val="04A0" w:firstRow="1" w:lastRow="0" w:firstColumn="1" w:lastColumn="0" w:noHBand="0" w:noVBand="1"/>
      </w:tblPr>
      <w:tblGrid>
        <w:gridCol w:w="2269"/>
        <w:gridCol w:w="2835"/>
        <w:gridCol w:w="2693"/>
        <w:gridCol w:w="2693"/>
      </w:tblGrid>
      <w:tr w:rsidR="00481879" w14:paraId="1EC893C0" w14:textId="77777777" w:rsidTr="00311AEC">
        <w:tc>
          <w:tcPr>
            <w:tcW w:w="2269" w:type="dxa"/>
          </w:tcPr>
          <w:p w14:paraId="048C403C" w14:textId="4A0BF18E" w:rsidR="00481879" w:rsidRDefault="008D5728" w:rsidP="00F70D2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A20A6C">
              <w:rPr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20A6C">
              <w:rPr>
                <w:sz w:val="24"/>
                <w:szCs w:val="24"/>
              </w:rPr>
              <w:instrText xml:space="preserve"> FORMCHECKBOX </w:instrText>
            </w:r>
            <w:r w:rsidRPr="00A20A6C">
              <w:rPr>
                <w:sz w:val="24"/>
                <w:szCs w:val="24"/>
              </w:rPr>
            </w:r>
            <w:r w:rsidRPr="00A20A6C">
              <w:rPr>
                <w:sz w:val="24"/>
                <w:szCs w:val="24"/>
              </w:rPr>
              <w:fldChar w:fldCharType="separate"/>
            </w:r>
            <w:r w:rsidRPr="00A20A6C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481879" w:rsidRPr="005A43DF">
              <w:rPr>
                <w:b/>
                <w:sz w:val="24"/>
                <w:szCs w:val="24"/>
              </w:rPr>
              <w:t>Qualificação</w:t>
            </w:r>
          </w:p>
          <w:p w14:paraId="1388F8C5" w14:textId="65B9188E" w:rsidR="00481879" w:rsidRDefault="008D5728" w:rsidP="00F70D2E">
            <w:pPr>
              <w:spacing w:after="0"/>
              <w:rPr>
                <w:b/>
                <w:sz w:val="24"/>
                <w:szCs w:val="24"/>
              </w:rPr>
            </w:pPr>
            <w:r w:rsidRPr="00A20A6C">
              <w:rPr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20A6C">
              <w:rPr>
                <w:sz w:val="24"/>
                <w:szCs w:val="24"/>
              </w:rPr>
              <w:instrText xml:space="preserve"> FORMCHECKBOX </w:instrText>
            </w:r>
            <w:r w:rsidRPr="00A20A6C">
              <w:rPr>
                <w:sz w:val="24"/>
                <w:szCs w:val="24"/>
              </w:rPr>
            </w:r>
            <w:r w:rsidRPr="00A20A6C">
              <w:rPr>
                <w:sz w:val="24"/>
                <w:szCs w:val="24"/>
              </w:rPr>
              <w:fldChar w:fldCharType="separate"/>
            </w:r>
            <w:r w:rsidRPr="00A20A6C"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  <w:r w:rsidR="00481879" w:rsidRPr="005A43DF">
              <w:rPr>
                <w:b/>
                <w:sz w:val="24"/>
                <w:szCs w:val="24"/>
              </w:rPr>
              <w:t>Defesa</w:t>
            </w:r>
          </w:p>
        </w:tc>
        <w:tc>
          <w:tcPr>
            <w:tcW w:w="2835" w:type="dxa"/>
            <w:vAlign w:val="center"/>
          </w:tcPr>
          <w:p w14:paraId="08BC4F2C" w14:textId="791E4F5C" w:rsidR="00481879" w:rsidRPr="001B4A71" w:rsidRDefault="00481879" w:rsidP="00F70D2E">
            <w:pPr>
              <w:spacing w:after="0"/>
              <w:rPr>
                <w:b/>
                <w:bCs/>
                <w:sz w:val="24"/>
                <w:szCs w:val="24"/>
              </w:rPr>
            </w:pPr>
            <w:r w:rsidRPr="001B4A71">
              <w:rPr>
                <w:b/>
                <w:bCs/>
                <w:sz w:val="24"/>
                <w:szCs w:val="24"/>
              </w:rPr>
              <w:t>Data:</w:t>
            </w:r>
            <w:r w:rsidR="00F64458">
              <w:rPr>
                <w:b/>
                <w:bCs/>
                <w:sz w:val="24"/>
                <w:szCs w:val="24"/>
              </w:rPr>
              <w:t xml:space="preserve"> </w:t>
            </w:r>
            <w:r w:rsidR="00F64458">
              <w:rPr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ia"/>
                  </w:textInput>
                </w:ffData>
              </w:fldChar>
            </w:r>
            <w:r w:rsidR="00F64458">
              <w:rPr>
                <w:b/>
                <w:bCs/>
                <w:sz w:val="24"/>
                <w:szCs w:val="24"/>
              </w:rPr>
              <w:instrText xml:space="preserve"> FORMTEXT </w:instrText>
            </w:r>
            <w:r w:rsidR="00F64458">
              <w:rPr>
                <w:b/>
                <w:bCs/>
                <w:sz w:val="24"/>
                <w:szCs w:val="24"/>
              </w:rPr>
            </w:r>
            <w:r w:rsidR="00F64458">
              <w:rPr>
                <w:b/>
                <w:bCs/>
                <w:sz w:val="24"/>
                <w:szCs w:val="24"/>
              </w:rPr>
              <w:fldChar w:fldCharType="separate"/>
            </w:r>
            <w:r w:rsidR="00F64458">
              <w:rPr>
                <w:b/>
                <w:bCs/>
                <w:noProof/>
                <w:sz w:val="24"/>
                <w:szCs w:val="24"/>
              </w:rPr>
              <w:t>dia</w:t>
            </w:r>
            <w:r w:rsidR="00F64458">
              <w:rPr>
                <w:b/>
                <w:bCs/>
                <w:sz w:val="24"/>
                <w:szCs w:val="24"/>
              </w:rPr>
              <w:fldChar w:fldCharType="end"/>
            </w:r>
            <w:r w:rsidR="00F64458" w:rsidRPr="00D8787F">
              <w:rPr>
                <w:sz w:val="24"/>
                <w:szCs w:val="24"/>
              </w:rPr>
              <w:t>/</w:t>
            </w:r>
            <w:r w:rsidR="00F64458">
              <w:rPr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ês"/>
                  </w:textInput>
                </w:ffData>
              </w:fldChar>
            </w:r>
            <w:r w:rsidR="00F64458">
              <w:rPr>
                <w:b/>
                <w:bCs/>
                <w:sz w:val="24"/>
                <w:szCs w:val="24"/>
              </w:rPr>
              <w:instrText xml:space="preserve"> FORMTEXT </w:instrText>
            </w:r>
            <w:r w:rsidR="00F64458">
              <w:rPr>
                <w:b/>
                <w:bCs/>
                <w:sz w:val="24"/>
                <w:szCs w:val="24"/>
              </w:rPr>
            </w:r>
            <w:r w:rsidR="00F64458">
              <w:rPr>
                <w:b/>
                <w:bCs/>
                <w:sz w:val="24"/>
                <w:szCs w:val="24"/>
              </w:rPr>
              <w:fldChar w:fldCharType="separate"/>
            </w:r>
            <w:r w:rsidR="00F64458">
              <w:rPr>
                <w:b/>
                <w:bCs/>
                <w:noProof/>
                <w:sz w:val="24"/>
                <w:szCs w:val="24"/>
              </w:rPr>
              <w:t>mês</w:t>
            </w:r>
            <w:r w:rsidR="00F64458">
              <w:rPr>
                <w:b/>
                <w:bCs/>
                <w:sz w:val="24"/>
                <w:szCs w:val="24"/>
              </w:rPr>
              <w:fldChar w:fldCharType="end"/>
            </w:r>
            <w:r w:rsidR="00F64458" w:rsidRPr="00D8787F">
              <w:rPr>
                <w:sz w:val="24"/>
                <w:szCs w:val="24"/>
              </w:rPr>
              <w:t>/</w:t>
            </w:r>
            <w:r w:rsidR="00F64458">
              <w:rPr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o"/>
                  </w:textInput>
                </w:ffData>
              </w:fldChar>
            </w:r>
            <w:r w:rsidR="00F64458">
              <w:rPr>
                <w:b/>
                <w:bCs/>
                <w:sz w:val="24"/>
                <w:szCs w:val="24"/>
              </w:rPr>
              <w:instrText xml:space="preserve"> FORMTEXT </w:instrText>
            </w:r>
            <w:r w:rsidR="00F64458">
              <w:rPr>
                <w:b/>
                <w:bCs/>
                <w:sz w:val="24"/>
                <w:szCs w:val="24"/>
              </w:rPr>
            </w:r>
            <w:r w:rsidR="00F64458">
              <w:rPr>
                <w:b/>
                <w:bCs/>
                <w:sz w:val="24"/>
                <w:szCs w:val="24"/>
              </w:rPr>
              <w:fldChar w:fldCharType="separate"/>
            </w:r>
            <w:r w:rsidR="00F64458">
              <w:rPr>
                <w:b/>
                <w:bCs/>
                <w:noProof/>
                <w:sz w:val="24"/>
                <w:szCs w:val="24"/>
              </w:rPr>
              <w:t>ano</w:t>
            </w:r>
            <w:r w:rsidR="00F64458">
              <w:rPr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2693" w:type="dxa"/>
            <w:vAlign w:val="center"/>
          </w:tcPr>
          <w:p w14:paraId="3B3607E7" w14:textId="545DA1CF" w:rsidR="00481879" w:rsidRPr="001B4A71" w:rsidRDefault="00481879" w:rsidP="00F70D2E">
            <w:pPr>
              <w:spacing w:after="0"/>
              <w:rPr>
                <w:b/>
                <w:bCs/>
                <w:sz w:val="24"/>
                <w:szCs w:val="24"/>
              </w:rPr>
            </w:pPr>
            <w:r w:rsidRPr="001B4A71">
              <w:rPr>
                <w:b/>
                <w:bCs/>
                <w:sz w:val="24"/>
                <w:szCs w:val="24"/>
              </w:rPr>
              <w:t>Horário:</w:t>
            </w:r>
            <w:r w:rsidR="00F64458">
              <w:rPr>
                <w:b/>
                <w:bCs/>
                <w:sz w:val="24"/>
                <w:szCs w:val="24"/>
              </w:rPr>
              <w:t xml:space="preserve"> </w:t>
            </w:r>
            <w:r w:rsidR="00F64458">
              <w:rPr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"/>
                  </w:textInput>
                </w:ffData>
              </w:fldChar>
            </w:r>
            <w:r w:rsidR="00F64458">
              <w:rPr>
                <w:b/>
                <w:bCs/>
                <w:sz w:val="24"/>
                <w:szCs w:val="24"/>
              </w:rPr>
              <w:instrText xml:space="preserve"> FORMTEXT </w:instrText>
            </w:r>
            <w:r w:rsidR="00F64458">
              <w:rPr>
                <w:b/>
                <w:bCs/>
                <w:sz w:val="24"/>
                <w:szCs w:val="24"/>
              </w:rPr>
            </w:r>
            <w:r w:rsidR="00F64458">
              <w:rPr>
                <w:b/>
                <w:bCs/>
                <w:sz w:val="24"/>
                <w:szCs w:val="24"/>
              </w:rPr>
              <w:fldChar w:fldCharType="separate"/>
            </w:r>
            <w:r w:rsidR="00F64458">
              <w:rPr>
                <w:b/>
                <w:bCs/>
                <w:noProof/>
                <w:sz w:val="24"/>
                <w:szCs w:val="24"/>
              </w:rPr>
              <w:t>00</w:t>
            </w:r>
            <w:r w:rsidR="00F64458">
              <w:rPr>
                <w:b/>
                <w:bCs/>
                <w:sz w:val="24"/>
                <w:szCs w:val="24"/>
              </w:rPr>
              <w:fldChar w:fldCharType="end"/>
            </w:r>
            <w:r w:rsidR="00F64458">
              <w:rPr>
                <w:b/>
                <w:bCs/>
                <w:sz w:val="24"/>
                <w:szCs w:val="24"/>
              </w:rPr>
              <w:t>:</w:t>
            </w:r>
            <w:r w:rsidR="00F64458">
              <w:rPr>
                <w:b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"/>
                  </w:textInput>
                </w:ffData>
              </w:fldChar>
            </w:r>
            <w:r w:rsidR="00F64458">
              <w:rPr>
                <w:b/>
                <w:bCs/>
                <w:sz w:val="24"/>
                <w:szCs w:val="24"/>
              </w:rPr>
              <w:instrText xml:space="preserve"> FORMTEXT </w:instrText>
            </w:r>
            <w:r w:rsidR="00F64458">
              <w:rPr>
                <w:b/>
                <w:bCs/>
                <w:sz w:val="24"/>
                <w:szCs w:val="24"/>
              </w:rPr>
            </w:r>
            <w:r w:rsidR="00F64458">
              <w:rPr>
                <w:b/>
                <w:bCs/>
                <w:sz w:val="24"/>
                <w:szCs w:val="24"/>
              </w:rPr>
              <w:fldChar w:fldCharType="separate"/>
            </w:r>
            <w:r w:rsidR="00F64458">
              <w:rPr>
                <w:b/>
                <w:bCs/>
                <w:noProof/>
                <w:sz w:val="24"/>
                <w:szCs w:val="24"/>
              </w:rPr>
              <w:t>00</w:t>
            </w:r>
            <w:r w:rsidR="00F64458">
              <w:rPr>
                <w:b/>
                <w:bCs/>
                <w:sz w:val="24"/>
                <w:szCs w:val="24"/>
              </w:rPr>
              <w:fldChar w:fldCharType="end"/>
            </w:r>
            <w:r w:rsidR="00F64458" w:rsidRPr="001B4A71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22D9F63F" w14:textId="1720118C" w:rsidR="00481879" w:rsidRPr="001B4A71" w:rsidRDefault="00481879" w:rsidP="00F70D2E">
            <w:pPr>
              <w:spacing w:after="0"/>
              <w:rPr>
                <w:b/>
                <w:bCs/>
                <w:sz w:val="24"/>
                <w:szCs w:val="24"/>
              </w:rPr>
            </w:pPr>
            <w:r w:rsidRPr="001B4A71">
              <w:rPr>
                <w:b/>
                <w:bCs/>
                <w:sz w:val="24"/>
                <w:szCs w:val="24"/>
              </w:rPr>
              <w:t>Local:</w:t>
            </w:r>
            <w:r w:rsidR="008D5728" w:rsidRPr="00BB066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alias w:val="Local"/>
                <w:tag w:val="Local"/>
                <w:id w:val="815838848"/>
                <w:placeholder>
                  <w:docPart w:val="DefaultPlaceholder_-1854013438"/>
                </w:placeholder>
                <w15:color w:val="000000"/>
                <w:dropDownList>
                  <w:listItem w:displayText="Sala 32" w:value="Sala 32"/>
                  <w:listItem w:displayText="Online" w:value="Online"/>
                  <w:listItem w:displayText="Híbrido" w:value="Híbrido"/>
                </w:dropDownList>
              </w:sdtPr>
              <w:sdtEndPr/>
              <w:sdtContent>
                <w:r w:rsidR="00F455B2">
                  <w:rPr>
                    <w:sz w:val="24"/>
                    <w:szCs w:val="24"/>
                  </w:rPr>
                  <w:t>Híbrido</w:t>
                </w:r>
              </w:sdtContent>
            </w:sdt>
          </w:p>
        </w:tc>
      </w:tr>
    </w:tbl>
    <w:p w14:paraId="6E4913DF" w14:textId="77777777" w:rsidR="00481879" w:rsidRDefault="00481879" w:rsidP="008B022A">
      <w:pPr>
        <w:spacing w:after="0" w:line="240" w:lineRule="auto"/>
      </w:pPr>
    </w:p>
    <w:p w14:paraId="0B5280F7" w14:textId="77777777" w:rsidR="00EA5D6E" w:rsidRDefault="00EA5D6E" w:rsidP="008B022A">
      <w:pPr>
        <w:spacing w:after="0" w:line="240" w:lineRule="auto"/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9"/>
        <w:gridCol w:w="1715"/>
        <w:gridCol w:w="2126"/>
        <w:gridCol w:w="3260"/>
      </w:tblGrid>
      <w:tr w:rsidR="00437D5E" w:rsidRPr="00470B37" w14:paraId="36A07A26" w14:textId="77777777" w:rsidTr="007229B0">
        <w:trPr>
          <w:trHeight w:val="510"/>
        </w:trPr>
        <w:tc>
          <w:tcPr>
            <w:tcW w:w="3389" w:type="dxa"/>
            <w:vAlign w:val="center"/>
          </w:tcPr>
          <w:p w14:paraId="7288057F" w14:textId="77777777" w:rsidR="00437D5E" w:rsidRPr="00470B37" w:rsidRDefault="00437D5E" w:rsidP="00F70D2E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70B37">
              <w:rPr>
                <w:b/>
                <w:sz w:val="24"/>
                <w:szCs w:val="24"/>
              </w:rPr>
              <w:t>Banca Examinadora</w:t>
            </w:r>
          </w:p>
        </w:tc>
        <w:tc>
          <w:tcPr>
            <w:tcW w:w="1715" w:type="dxa"/>
            <w:vAlign w:val="center"/>
          </w:tcPr>
          <w:p w14:paraId="4D902969" w14:textId="77777777" w:rsidR="00437D5E" w:rsidRPr="00470B37" w:rsidRDefault="00437D5E" w:rsidP="00F70D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</w:t>
            </w:r>
          </w:p>
        </w:tc>
        <w:tc>
          <w:tcPr>
            <w:tcW w:w="2126" w:type="dxa"/>
            <w:vAlign w:val="center"/>
          </w:tcPr>
          <w:p w14:paraId="2E9187B9" w14:textId="77777777" w:rsidR="00437D5E" w:rsidRPr="00470B37" w:rsidRDefault="00437D5E" w:rsidP="00F70D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70B37">
              <w:rPr>
                <w:b/>
                <w:sz w:val="24"/>
                <w:szCs w:val="24"/>
              </w:rPr>
              <w:t>E-mail</w:t>
            </w:r>
          </w:p>
        </w:tc>
        <w:tc>
          <w:tcPr>
            <w:tcW w:w="3260" w:type="dxa"/>
            <w:vAlign w:val="center"/>
          </w:tcPr>
          <w:p w14:paraId="2010913C" w14:textId="77777777" w:rsidR="00437D5E" w:rsidRPr="00470B37" w:rsidRDefault="00437D5E" w:rsidP="00F70D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Link do Lattes</w:t>
            </w:r>
          </w:p>
        </w:tc>
      </w:tr>
      <w:tr w:rsidR="00437D5E" w:rsidRPr="005A43DF" w14:paraId="2C3D346F" w14:textId="77777777" w:rsidTr="007229B0">
        <w:trPr>
          <w:trHeight w:val="510"/>
        </w:trPr>
        <w:tc>
          <w:tcPr>
            <w:tcW w:w="3389" w:type="dxa"/>
          </w:tcPr>
          <w:p w14:paraId="68D34900" w14:textId="77777777" w:rsidR="00437D5E" w:rsidRDefault="00437D5E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Orientador:</w:t>
            </w:r>
          </w:p>
          <w:p w14:paraId="457AC4FE" w14:textId="11AA92B4" w:rsidR="00437D5E" w:rsidRPr="001C3934" w:rsidRDefault="00C40493" w:rsidP="00F70D2E">
            <w:pPr>
              <w:spacing w:after="0" w:line="240" w:lineRule="auto"/>
              <w:rPr>
                <w:sz w:val="20"/>
                <w:szCs w:val="20"/>
              </w:rPr>
            </w:pPr>
            <w:r w:rsidRPr="001C393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"/>
                  </w:textInput>
                </w:ffData>
              </w:fldChar>
            </w:r>
            <w:r w:rsidRPr="001C3934">
              <w:rPr>
                <w:sz w:val="20"/>
                <w:szCs w:val="20"/>
              </w:rPr>
              <w:instrText xml:space="preserve"> FORMTEXT </w:instrText>
            </w:r>
            <w:r w:rsidRPr="001C3934">
              <w:rPr>
                <w:sz w:val="20"/>
                <w:szCs w:val="20"/>
              </w:rPr>
            </w:r>
            <w:r w:rsidRPr="001C3934">
              <w:rPr>
                <w:sz w:val="20"/>
                <w:szCs w:val="20"/>
              </w:rPr>
              <w:fldChar w:fldCharType="separate"/>
            </w:r>
            <w:r w:rsidRPr="001C3934">
              <w:rPr>
                <w:noProof/>
                <w:sz w:val="20"/>
                <w:szCs w:val="20"/>
              </w:rPr>
              <w:t>Nome Completo</w:t>
            </w:r>
            <w:r w:rsidRPr="001C3934">
              <w:rPr>
                <w:sz w:val="20"/>
                <w:szCs w:val="20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5CA8651C" w14:textId="4F658D3F" w:rsidR="00437D5E" w:rsidRPr="00C40493" w:rsidRDefault="00725BFE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000.000.000-00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433BDD15" w14:textId="1B041877" w:rsidR="00437D5E" w:rsidRPr="00C40493" w:rsidRDefault="00C40493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xxxxxx@xxxxxx.com.br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14:paraId="6A9D3668" w14:textId="2AF5C7F2" w:rsidR="00437D5E" w:rsidRPr="00C40493" w:rsidRDefault="007229B0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https://lattes.cnpq.br/xxxxxxxxxxxxx"/>
                  </w:textInput>
                </w:ffData>
              </w:fldChar>
            </w:r>
            <w:bookmarkStart w:id="0" w:name="Texto2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https://lattes.cnpq.br/xxxxxxxxxxxxx</w:t>
            </w:r>
            <w:r>
              <w:rPr>
                <w:sz w:val="18"/>
                <w:szCs w:val="18"/>
              </w:rPr>
              <w:fldChar w:fldCharType="end"/>
            </w:r>
            <w:bookmarkEnd w:id="0"/>
          </w:p>
        </w:tc>
      </w:tr>
      <w:tr w:rsidR="00437D5E" w:rsidRPr="005A43DF" w14:paraId="7A5E429D" w14:textId="77777777" w:rsidTr="007229B0">
        <w:trPr>
          <w:trHeight w:val="510"/>
        </w:trPr>
        <w:tc>
          <w:tcPr>
            <w:tcW w:w="3389" w:type="dxa"/>
            <w:vAlign w:val="center"/>
          </w:tcPr>
          <w:p w14:paraId="548BF8BB" w14:textId="77777777" w:rsidR="00437D5E" w:rsidRDefault="00437D5E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Coorientador (se houver):</w:t>
            </w:r>
          </w:p>
          <w:p w14:paraId="43115B71" w14:textId="5A24AA79" w:rsidR="00437D5E" w:rsidRPr="005A43DF" w:rsidRDefault="001C3934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1C393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"/>
                  </w:textInput>
                </w:ffData>
              </w:fldChar>
            </w:r>
            <w:r w:rsidRPr="001C3934">
              <w:rPr>
                <w:sz w:val="20"/>
                <w:szCs w:val="20"/>
              </w:rPr>
              <w:instrText xml:space="preserve"> FORMTEXT </w:instrText>
            </w:r>
            <w:r w:rsidRPr="001C3934">
              <w:rPr>
                <w:sz w:val="20"/>
                <w:szCs w:val="20"/>
              </w:rPr>
            </w:r>
            <w:r w:rsidRPr="001C3934">
              <w:rPr>
                <w:sz w:val="20"/>
                <w:szCs w:val="20"/>
              </w:rPr>
              <w:fldChar w:fldCharType="separate"/>
            </w:r>
            <w:r w:rsidRPr="001C3934">
              <w:rPr>
                <w:noProof/>
                <w:sz w:val="20"/>
                <w:szCs w:val="20"/>
              </w:rPr>
              <w:t>Nome Completo</w:t>
            </w:r>
            <w:r w:rsidRPr="001C3934">
              <w:rPr>
                <w:sz w:val="20"/>
                <w:szCs w:val="20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237B2FA6" w14:textId="05E884B4" w:rsidR="00437D5E" w:rsidRPr="00C40493" w:rsidRDefault="00725BFE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000.000.000-00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47DFB6BD" w14:textId="1228662A" w:rsidR="00437D5E" w:rsidRPr="00C40493" w:rsidRDefault="00C40493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xxxxxx@xxxxxx.com.br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14:paraId="6C725CC7" w14:textId="6E6D0332" w:rsidR="00437D5E" w:rsidRPr="00C40493" w:rsidRDefault="007229B0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https://lattes.cnpq.br/xxxxxxxxxxxxx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https://lattes.cnpq.br/xxxxxxxxxxxxx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37D5E" w:rsidRPr="005A43DF" w14:paraId="6E6268CF" w14:textId="77777777" w:rsidTr="007229B0">
        <w:trPr>
          <w:trHeight w:val="510"/>
        </w:trPr>
        <w:tc>
          <w:tcPr>
            <w:tcW w:w="3389" w:type="dxa"/>
            <w:vAlign w:val="center"/>
          </w:tcPr>
          <w:p w14:paraId="0920238C" w14:textId="77777777" w:rsidR="00437D5E" w:rsidRDefault="00437D5E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Examinado</w:t>
            </w:r>
            <w:r>
              <w:rPr>
                <w:sz w:val="24"/>
                <w:szCs w:val="24"/>
              </w:rPr>
              <w:t>r externo</w:t>
            </w:r>
            <w:r w:rsidRPr="005A43DF">
              <w:rPr>
                <w:sz w:val="24"/>
                <w:szCs w:val="24"/>
              </w:rPr>
              <w:t xml:space="preserve">: </w:t>
            </w:r>
          </w:p>
          <w:p w14:paraId="0D2E78D9" w14:textId="3CF44D0A" w:rsidR="00437D5E" w:rsidRPr="005A43DF" w:rsidRDefault="001C3934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1C393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"/>
                  </w:textInput>
                </w:ffData>
              </w:fldChar>
            </w:r>
            <w:r w:rsidRPr="001C3934">
              <w:rPr>
                <w:sz w:val="20"/>
                <w:szCs w:val="20"/>
              </w:rPr>
              <w:instrText xml:space="preserve"> FORMTEXT </w:instrText>
            </w:r>
            <w:r w:rsidRPr="001C3934">
              <w:rPr>
                <w:sz w:val="20"/>
                <w:szCs w:val="20"/>
              </w:rPr>
            </w:r>
            <w:r w:rsidRPr="001C3934">
              <w:rPr>
                <w:sz w:val="20"/>
                <w:szCs w:val="20"/>
              </w:rPr>
              <w:fldChar w:fldCharType="separate"/>
            </w:r>
            <w:r w:rsidRPr="001C3934">
              <w:rPr>
                <w:noProof/>
                <w:sz w:val="20"/>
                <w:szCs w:val="20"/>
              </w:rPr>
              <w:t>Nome Completo</w:t>
            </w:r>
            <w:r w:rsidRPr="001C3934">
              <w:rPr>
                <w:sz w:val="20"/>
                <w:szCs w:val="20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4B37BCF9" w14:textId="4437A690" w:rsidR="00437D5E" w:rsidRPr="00C40493" w:rsidRDefault="00725BFE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000.000.000-00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34597360" w14:textId="67CE2B97" w:rsidR="00437D5E" w:rsidRPr="00C40493" w:rsidRDefault="00C40493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xxxxxx@xxxxxx.com.br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14:paraId="66ABF853" w14:textId="67208F38" w:rsidR="00437D5E" w:rsidRPr="00C40493" w:rsidRDefault="007229B0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https://lattes.cnpq.br/xxxxxxxxxxxxx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https://lattes.cnpq.br/xxxxxxxxxxxxx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37D5E" w:rsidRPr="005A43DF" w14:paraId="68385426" w14:textId="77777777" w:rsidTr="007229B0">
        <w:trPr>
          <w:trHeight w:val="510"/>
        </w:trPr>
        <w:tc>
          <w:tcPr>
            <w:tcW w:w="3389" w:type="dxa"/>
            <w:vAlign w:val="center"/>
          </w:tcPr>
          <w:p w14:paraId="6DC64B9B" w14:textId="77777777" w:rsidR="00437D5E" w:rsidRDefault="00437D5E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Examinador</w:t>
            </w:r>
            <w:r>
              <w:rPr>
                <w:sz w:val="24"/>
                <w:szCs w:val="24"/>
              </w:rPr>
              <w:t xml:space="preserve"> interno</w:t>
            </w:r>
            <w:r w:rsidRPr="005A43DF">
              <w:rPr>
                <w:sz w:val="24"/>
                <w:szCs w:val="24"/>
              </w:rPr>
              <w:t>:</w:t>
            </w:r>
          </w:p>
          <w:p w14:paraId="505BB32D" w14:textId="3D5FB02E" w:rsidR="00437D5E" w:rsidRPr="005A43DF" w:rsidRDefault="001C3934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1C393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"/>
                  </w:textInput>
                </w:ffData>
              </w:fldChar>
            </w:r>
            <w:r w:rsidRPr="001C3934">
              <w:rPr>
                <w:sz w:val="20"/>
                <w:szCs w:val="20"/>
              </w:rPr>
              <w:instrText xml:space="preserve"> FORMTEXT </w:instrText>
            </w:r>
            <w:r w:rsidRPr="001C3934">
              <w:rPr>
                <w:sz w:val="20"/>
                <w:szCs w:val="20"/>
              </w:rPr>
            </w:r>
            <w:r w:rsidRPr="001C3934">
              <w:rPr>
                <w:sz w:val="20"/>
                <w:szCs w:val="20"/>
              </w:rPr>
              <w:fldChar w:fldCharType="separate"/>
            </w:r>
            <w:r w:rsidRPr="001C3934">
              <w:rPr>
                <w:noProof/>
                <w:sz w:val="20"/>
                <w:szCs w:val="20"/>
              </w:rPr>
              <w:t>Nome Completo</w:t>
            </w:r>
            <w:r w:rsidRPr="001C3934">
              <w:rPr>
                <w:sz w:val="20"/>
                <w:szCs w:val="20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2C467989" w14:textId="25FDAC7E" w:rsidR="00437D5E" w:rsidRPr="00C40493" w:rsidRDefault="00725BFE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000.000.000-00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26B14DD8" w14:textId="4F178C0C" w:rsidR="00437D5E" w:rsidRPr="00C40493" w:rsidRDefault="00C40493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xxxxxx@xxxxxx.com.br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14:paraId="7B041F79" w14:textId="6723537F" w:rsidR="00437D5E" w:rsidRPr="00C40493" w:rsidRDefault="007229B0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https://lattes.cnpq.br/xxxxxxxxxxxxx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https://lattes.cnpq.br/xxxxxxxxxxxxx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37D5E" w:rsidRPr="005A43DF" w14:paraId="6461CB39" w14:textId="77777777" w:rsidTr="007229B0">
        <w:trPr>
          <w:trHeight w:val="510"/>
        </w:trPr>
        <w:tc>
          <w:tcPr>
            <w:tcW w:w="3389" w:type="dxa"/>
            <w:vAlign w:val="center"/>
          </w:tcPr>
          <w:p w14:paraId="7A461C09" w14:textId="77777777" w:rsidR="00437D5E" w:rsidRDefault="00437D5E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Suplente</w:t>
            </w:r>
            <w:r>
              <w:rPr>
                <w:sz w:val="24"/>
                <w:szCs w:val="24"/>
              </w:rPr>
              <w:t xml:space="preserve"> externo</w:t>
            </w:r>
            <w:r w:rsidRPr="005A43DF">
              <w:rPr>
                <w:sz w:val="24"/>
                <w:szCs w:val="24"/>
              </w:rPr>
              <w:t>:</w:t>
            </w:r>
          </w:p>
          <w:p w14:paraId="540124EC" w14:textId="55DC5A78" w:rsidR="00437D5E" w:rsidRPr="005A43DF" w:rsidRDefault="001C3934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1C393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"/>
                  </w:textInput>
                </w:ffData>
              </w:fldChar>
            </w:r>
            <w:r w:rsidRPr="001C3934">
              <w:rPr>
                <w:sz w:val="20"/>
                <w:szCs w:val="20"/>
              </w:rPr>
              <w:instrText xml:space="preserve"> FORMTEXT </w:instrText>
            </w:r>
            <w:r w:rsidRPr="001C3934">
              <w:rPr>
                <w:sz w:val="20"/>
                <w:szCs w:val="20"/>
              </w:rPr>
            </w:r>
            <w:r w:rsidRPr="001C3934">
              <w:rPr>
                <w:sz w:val="20"/>
                <w:szCs w:val="20"/>
              </w:rPr>
              <w:fldChar w:fldCharType="separate"/>
            </w:r>
            <w:r w:rsidRPr="001C3934">
              <w:rPr>
                <w:noProof/>
                <w:sz w:val="20"/>
                <w:szCs w:val="20"/>
              </w:rPr>
              <w:t>Nome Completo</w:t>
            </w:r>
            <w:r w:rsidRPr="001C3934">
              <w:rPr>
                <w:sz w:val="20"/>
                <w:szCs w:val="20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18136B69" w14:textId="0FCF30DF" w:rsidR="00437D5E" w:rsidRPr="00C40493" w:rsidRDefault="00725BFE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000.000.000-00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3C0C6433" w14:textId="4F829733" w:rsidR="00437D5E" w:rsidRPr="00C40493" w:rsidRDefault="00C40493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xxxxxx@xxxxxx.com.br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14:paraId="426CD630" w14:textId="51472E84" w:rsidR="00437D5E" w:rsidRPr="00C40493" w:rsidRDefault="007229B0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https://lattes.cnpq.br/xxxxxxxxxxxxx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https://lattes.cnpq.br/xxxxxxxxxxxxx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437D5E" w:rsidRPr="005A43DF" w14:paraId="652A293B" w14:textId="77777777" w:rsidTr="007229B0">
        <w:trPr>
          <w:trHeight w:val="510"/>
        </w:trPr>
        <w:tc>
          <w:tcPr>
            <w:tcW w:w="3389" w:type="dxa"/>
            <w:vAlign w:val="center"/>
          </w:tcPr>
          <w:p w14:paraId="1868A81E" w14:textId="77777777" w:rsidR="00437D5E" w:rsidRDefault="00437D5E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Suplente</w:t>
            </w:r>
            <w:r>
              <w:rPr>
                <w:sz w:val="24"/>
                <w:szCs w:val="24"/>
              </w:rPr>
              <w:t xml:space="preserve"> interno</w:t>
            </w:r>
            <w:r w:rsidRPr="005A43DF">
              <w:rPr>
                <w:sz w:val="24"/>
                <w:szCs w:val="24"/>
              </w:rPr>
              <w:t>:</w:t>
            </w:r>
          </w:p>
          <w:p w14:paraId="16BE371B" w14:textId="4A577CFC" w:rsidR="00437D5E" w:rsidRPr="005A43DF" w:rsidRDefault="001C3934" w:rsidP="00F70D2E">
            <w:pPr>
              <w:spacing w:after="0" w:line="240" w:lineRule="auto"/>
              <w:rPr>
                <w:sz w:val="24"/>
                <w:szCs w:val="24"/>
              </w:rPr>
            </w:pPr>
            <w:r w:rsidRPr="001C393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"/>
                  </w:textInput>
                </w:ffData>
              </w:fldChar>
            </w:r>
            <w:r w:rsidRPr="001C3934">
              <w:rPr>
                <w:sz w:val="20"/>
                <w:szCs w:val="20"/>
              </w:rPr>
              <w:instrText xml:space="preserve"> FORMTEXT </w:instrText>
            </w:r>
            <w:r w:rsidRPr="001C3934">
              <w:rPr>
                <w:sz w:val="20"/>
                <w:szCs w:val="20"/>
              </w:rPr>
            </w:r>
            <w:r w:rsidRPr="001C3934">
              <w:rPr>
                <w:sz w:val="20"/>
                <w:szCs w:val="20"/>
              </w:rPr>
              <w:fldChar w:fldCharType="separate"/>
            </w:r>
            <w:r w:rsidRPr="001C3934">
              <w:rPr>
                <w:noProof/>
                <w:sz w:val="20"/>
                <w:szCs w:val="20"/>
              </w:rPr>
              <w:t>Nome Completo</w:t>
            </w:r>
            <w:r w:rsidRPr="001C3934">
              <w:rPr>
                <w:sz w:val="20"/>
                <w:szCs w:val="20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0CDB1243" w14:textId="1A929F59" w:rsidR="00437D5E" w:rsidRPr="00C40493" w:rsidRDefault="00725BFE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000.000.000-00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14:paraId="4B583B4D" w14:textId="6E0C8CFF" w:rsidR="00437D5E" w:rsidRPr="00C40493" w:rsidRDefault="00C40493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C40493"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xxxxxx@xxxxxx.com.br"/>
                  </w:textInput>
                </w:ffData>
              </w:fldChar>
            </w:r>
            <w:r w:rsidRPr="00C40493">
              <w:rPr>
                <w:sz w:val="18"/>
                <w:szCs w:val="18"/>
              </w:rPr>
              <w:instrText xml:space="preserve"> FORMTEXT </w:instrText>
            </w:r>
            <w:r w:rsidRPr="00C40493">
              <w:rPr>
                <w:sz w:val="18"/>
                <w:szCs w:val="18"/>
              </w:rPr>
            </w:r>
            <w:r w:rsidRPr="00C40493">
              <w:rPr>
                <w:sz w:val="18"/>
                <w:szCs w:val="18"/>
              </w:rPr>
              <w:fldChar w:fldCharType="separate"/>
            </w:r>
            <w:r w:rsidRPr="00C40493">
              <w:rPr>
                <w:noProof/>
                <w:sz w:val="18"/>
                <w:szCs w:val="18"/>
              </w:rPr>
              <w:t>xxxxxx@xxxxxx.com.br</w:t>
            </w:r>
            <w:r w:rsidRPr="00C40493">
              <w:rPr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14:paraId="12E7E433" w14:textId="32D04FB3" w:rsidR="00437D5E" w:rsidRPr="00C40493" w:rsidRDefault="007229B0" w:rsidP="00C4049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https://lattes.cnpq.br/xxxxxxxxxxxxx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https://lattes.cnpq.br/xxxxxxxxxxxxx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243724B5" w14:textId="77777777" w:rsidR="00AF50A0" w:rsidRDefault="00AF50A0" w:rsidP="008B022A">
      <w:pPr>
        <w:spacing w:after="0" w:line="240" w:lineRule="auto"/>
      </w:pPr>
    </w:p>
    <w:p w14:paraId="36BA3735" w14:textId="77777777" w:rsidR="00EA5D6E" w:rsidRDefault="00EA5D6E" w:rsidP="008B022A">
      <w:pPr>
        <w:spacing w:after="0" w:line="240" w:lineRule="auto"/>
      </w:pPr>
    </w:p>
    <w:p w14:paraId="03F213FF" w14:textId="77777777" w:rsidR="00EA5D6E" w:rsidRDefault="00EA5D6E" w:rsidP="008B022A">
      <w:pPr>
        <w:spacing w:after="0" w:line="240" w:lineRule="auto"/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5528"/>
      </w:tblGrid>
      <w:tr w:rsidR="004619FF" w:rsidRPr="005A43DF" w14:paraId="5C321EC7" w14:textId="77777777" w:rsidTr="004619FF">
        <w:tc>
          <w:tcPr>
            <w:tcW w:w="4962" w:type="dxa"/>
            <w:vAlign w:val="center"/>
          </w:tcPr>
          <w:p w14:paraId="65B44189" w14:textId="77777777" w:rsidR="004619F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Assinatura do(a) Orientador(a):</w:t>
            </w:r>
          </w:p>
          <w:p w14:paraId="5C2AEA6E" w14:textId="77777777" w:rsidR="004619F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76CD4CA0" w14:textId="77777777" w:rsidR="004619F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0135E32A" w14:textId="77777777" w:rsidR="004619F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5E131537" w14:textId="77777777" w:rsidR="004619FF" w:rsidRPr="005A43D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14:paraId="1D21B586" w14:textId="77777777" w:rsidR="004619F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5A43DF">
              <w:rPr>
                <w:sz w:val="24"/>
                <w:szCs w:val="24"/>
              </w:rPr>
              <w:t>Assinatura do(a) Discente:</w:t>
            </w:r>
          </w:p>
          <w:p w14:paraId="5950B9FF" w14:textId="77777777" w:rsidR="004619F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55422A01" w14:textId="77777777" w:rsidR="004619FF" w:rsidRPr="005A43D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313DA7A7" w14:textId="77777777" w:rsidR="004619FF" w:rsidRPr="005A43D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  <w:p w14:paraId="25558092" w14:textId="77777777" w:rsidR="004619FF" w:rsidRPr="005A43DF" w:rsidRDefault="004619FF" w:rsidP="004619FF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</w:tr>
    </w:tbl>
    <w:p w14:paraId="183EFB64" w14:textId="77777777" w:rsidR="004248A6" w:rsidRPr="00BB5141" w:rsidRDefault="004248A6" w:rsidP="008B022A">
      <w:pPr>
        <w:spacing w:after="0" w:line="240" w:lineRule="auto"/>
      </w:pPr>
    </w:p>
    <w:sectPr w:rsidR="004248A6" w:rsidRPr="00BB5141" w:rsidSect="00B81C71">
      <w:headerReference w:type="even" r:id="rId8"/>
      <w:headerReference w:type="default" r:id="rId9"/>
      <w:headerReference w:type="first" r:id="rId10"/>
      <w:pgSz w:w="11906" w:h="16838" w:code="9"/>
      <w:pgMar w:top="1673" w:right="851" w:bottom="1135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BF02C" w14:textId="77777777" w:rsidR="00826A63" w:rsidRDefault="00826A63" w:rsidP="00D25635">
      <w:r>
        <w:separator/>
      </w:r>
    </w:p>
  </w:endnote>
  <w:endnote w:type="continuationSeparator" w:id="0">
    <w:p w14:paraId="4EAFFBCF" w14:textId="77777777" w:rsidR="00826A63" w:rsidRDefault="00826A63" w:rsidP="00D25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D2A3D" w14:textId="77777777" w:rsidR="00826A63" w:rsidRDefault="00826A63" w:rsidP="00D25635">
      <w:r>
        <w:separator/>
      </w:r>
    </w:p>
  </w:footnote>
  <w:footnote w:type="continuationSeparator" w:id="0">
    <w:p w14:paraId="2A88C1C8" w14:textId="77777777" w:rsidR="00826A63" w:rsidRDefault="00826A63" w:rsidP="00D256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4" w14:textId="77777777" w:rsidR="002E2915" w:rsidRDefault="00D77608" w:rsidP="00D25635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left:0;text-align:left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490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3"/>
      <w:gridCol w:w="5670"/>
      <w:gridCol w:w="2557"/>
    </w:tblGrid>
    <w:tr w:rsidR="00382212" w14:paraId="0E53FB56" w14:textId="77777777" w:rsidTr="00DC0AC7">
      <w:trPr>
        <w:trHeight w:val="709"/>
        <w:jc w:val="center"/>
      </w:trPr>
      <w:tc>
        <w:tcPr>
          <w:tcW w:w="2263" w:type="dxa"/>
          <w:vAlign w:val="center"/>
        </w:tcPr>
        <w:p w14:paraId="4F3EC62E" w14:textId="0585A275" w:rsidR="00382212" w:rsidRDefault="00382212" w:rsidP="00F60523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B61634" wp14:editId="2EA8AB84">
                <wp:extent cx="1006531" cy="1080000"/>
                <wp:effectExtent l="0" t="0" r="3175" b="6350"/>
                <wp:docPr id="1415067402" name="Gráfico 14150674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áfico 1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531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center"/>
        </w:tcPr>
        <w:p w14:paraId="1807F342" w14:textId="77777777" w:rsidR="00382212" w:rsidRPr="00382212" w:rsidRDefault="00382212" w:rsidP="00C243B9">
          <w:pPr>
            <w:pStyle w:val="CabealhoUNESPAR"/>
          </w:pPr>
          <w:r w:rsidRPr="00382212">
            <w:t>UNIVERSIDADE ESTADUAL DO PARANÁ</w:t>
          </w:r>
        </w:p>
        <w:p w14:paraId="3691D608" w14:textId="77777777" w:rsidR="00382212" w:rsidRPr="00382212" w:rsidRDefault="00382212" w:rsidP="00C243B9">
          <w:pPr>
            <w:pStyle w:val="CabealhoUNESPAR"/>
          </w:pPr>
          <w:r w:rsidRPr="00382212">
            <w:rPr>
              <w:i/>
              <w:iCs/>
            </w:rPr>
            <w:t>Campus</w:t>
          </w:r>
          <w:r w:rsidRPr="00382212">
            <w:t xml:space="preserve"> de Paranaguá</w:t>
          </w:r>
        </w:p>
        <w:p w14:paraId="38606F42" w14:textId="77777777" w:rsidR="00382212" w:rsidRPr="00DC0AC7" w:rsidRDefault="00382212" w:rsidP="00C243B9">
          <w:pPr>
            <w:pStyle w:val="CabealhoUNESPAR"/>
            <w:rPr>
              <w:b w:val="0"/>
              <w:bCs w:val="0"/>
              <w:sz w:val="17"/>
              <w:szCs w:val="17"/>
            </w:rPr>
          </w:pPr>
          <w:r w:rsidRPr="00DC0AC7">
            <w:rPr>
              <w:b w:val="0"/>
              <w:bCs w:val="0"/>
              <w:sz w:val="17"/>
              <w:szCs w:val="17"/>
            </w:rPr>
            <w:t>Credenciada pelo Decreto nº 9538, de 05/12/2013 – DOE 05/12/2013</w:t>
          </w:r>
        </w:p>
        <w:p w14:paraId="1671EA13" w14:textId="77777777" w:rsidR="00382212" w:rsidRPr="00DC0AC7" w:rsidRDefault="00382212" w:rsidP="00C243B9">
          <w:pPr>
            <w:pStyle w:val="CabealhoUNESPAR"/>
            <w:rPr>
              <w:b w:val="0"/>
              <w:bCs w:val="0"/>
              <w:sz w:val="17"/>
              <w:szCs w:val="17"/>
            </w:rPr>
          </w:pPr>
          <w:proofErr w:type="spellStart"/>
          <w:r w:rsidRPr="00DC0AC7">
            <w:rPr>
              <w:b w:val="0"/>
              <w:bCs w:val="0"/>
              <w:sz w:val="17"/>
              <w:szCs w:val="17"/>
            </w:rPr>
            <w:t>Recredenciada</w:t>
          </w:r>
          <w:proofErr w:type="spellEnd"/>
          <w:r w:rsidRPr="00DC0AC7">
            <w:rPr>
              <w:b w:val="0"/>
              <w:bCs w:val="0"/>
              <w:sz w:val="17"/>
              <w:szCs w:val="17"/>
            </w:rPr>
            <w:t xml:space="preserve"> pelo Decreto nº 2374. De 14/08/2019 – DOE 18/08/2019</w:t>
          </w:r>
        </w:p>
        <w:p w14:paraId="0328C48B" w14:textId="77777777" w:rsidR="00382212" w:rsidRPr="00DC0AC7" w:rsidRDefault="00382212" w:rsidP="00C243B9">
          <w:pPr>
            <w:pStyle w:val="CabealhoUNESPAR"/>
            <w:rPr>
              <w:b w:val="0"/>
              <w:bCs w:val="0"/>
              <w:sz w:val="17"/>
              <w:szCs w:val="17"/>
            </w:rPr>
          </w:pPr>
          <w:r w:rsidRPr="00DC0AC7">
            <w:rPr>
              <w:b w:val="0"/>
              <w:bCs w:val="0"/>
              <w:sz w:val="17"/>
              <w:szCs w:val="17"/>
            </w:rPr>
            <w:t>Rua Comendador Correa Junior, nº 117 – Centro – Paranaguá/PR.</w:t>
          </w:r>
        </w:p>
        <w:p w14:paraId="3645B026" w14:textId="244B946F" w:rsidR="00382212" w:rsidRPr="00382212" w:rsidRDefault="00382212" w:rsidP="00C243B9">
          <w:pPr>
            <w:pStyle w:val="CabealhoUNESPAR"/>
            <w:rPr>
              <w:sz w:val="16"/>
              <w:szCs w:val="16"/>
              <w:lang w:val="fr-FR"/>
            </w:rPr>
          </w:pPr>
          <w:r w:rsidRPr="00DC0AC7">
            <w:rPr>
              <w:b w:val="0"/>
              <w:bCs w:val="0"/>
              <w:sz w:val="17"/>
              <w:szCs w:val="17"/>
              <w:lang w:val="fr-FR"/>
            </w:rPr>
            <w:t>CEP 83203-560 | Fone (41) 3423-6644 | https://paranagua.unespar.edu.br</w:t>
          </w:r>
        </w:p>
      </w:tc>
      <w:tc>
        <w:tcPr>
          <w:tcW w:w="2557" w:type="dxa"/>
          <w:vAlign w:val="center"/>
        </w:tcPr>
        <w:p w14:paraId="2A8368B0" w14:textId="0288D0D5" w:rsidR="00382212" w:rsidRDefault="00382212" w:rsidP="00F60523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55C02A95" wp14:editId="0910AAB1">
                <wp:extent cx="1323975" cy="1043533"/>
                <wp:effectExtent l="0" t="0" r="0" b="4445"/>
                <wp:docPr id="1838578710" name="Gráfico 18385787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áfico 2"/>
                        <pic:cNvPicPr/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r="-1757"/>
                        <a:stretch/>
                      </pic:blipFill>
                      <pic:spPr bwMode="auto">
                        <a:xfrm>
                          <a:off x="0" y="0"/>
                          <a:ext cx="1324567" cy="10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502CD05" w14:textId="62CE9EEE" w:rsidR="00E65E1B" w:rsidRDefault="00E65E1B" w:rsidP="00F01B5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2CD0B" w14:textId="77777777" w:rsidR="002E2915" w:rsidRDefault="00D77608" w:rsidP="00D25635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left:0;text-align:left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6FE0"/>
    <w:multiLevelType w:val="multilevel"/>
    <w:tmpl w:val="4948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02225"/>
    <w:multiLevelType w:val="multilevel"/>
    <w:tmpl w:val="4FC4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D424C5"/>
    <w:multiLevelType w:val="multilevel"/>
    <w:tmpl w:val="95C6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5A31082"/>
    <w:multiLevelType w:val="multilevel"/>
    <w:tmpl w:val="135AA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EE7795"/>
    <w:multiLevelType w:val="multilevel"/>
    <w:tmpl w:val="761A37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C365BDA"/>
    <w:multiLevelType w:val="hybridMultilevel"/>
    <w:tmpl w:val="A6300F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36731"/>
    <w:multiLevelType w:val="hybridMultilevel"/>
    <w:tmpl w:val="FE8A82AA"/>
    <w:lvl w:ilvl="0" w:tplc="081C9C7E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66" w:hanging="360"/>
      </w:pPr>
    </w:lvl>
    <w:lvl w:ilvl="2" w:tplc="0416001B" w:tentative="1">
      <w:start w:val="1"/>
      <w:numFmt w:val="lowerRoman"/>
      <w:lvlText w:val="%3."/>
      <w:lvlJc w:val="right"/>
      <w:pPr>
        <w:ind w:left="2286" w:hanging="180"/>
      </w:pPr>
    </w:lvl>
    <w:lvl w:ilvl="3" w:tplc="0416000F" w:tentative="1">
      <w:start w:val="1"/>
      <w:numFmt w:val="decimal"/>
      <w:lvlText w:val="%4."/>
      <w:lvlJc w:val="left"/>
      <w:pPr>
        <w:ind w:left="3006" w:hanging="360"/>
      </w:pPr>
    </w:lvl>
    <w:lvl w:ilvl="4" w:tplc="04160019" w:tentative="1">
      <w:start w:val="1"/>
      <w:numFmt w:val="lowerLetter"/>
      <w:lvlText w:val="%5."/>
      <w:lvlJc w:val="left"/>
      <w:pPr>
        <w:ind w:left="3726" w:hanging="360"/>
      </w:pPr>
    </w:lvl>
    <w:lvl w:ilvl="5" w:tplc="0416001B" w:tentative="1">
      <w:start w:val="1"/>
      <w:numFmt w:val="lowerRoman"/>
      <w:lvlText w:val="%6."/>
      <w:lvlJc w:val="right"/>
      <w:pPr>
        <w:ind w:left="4446" w:hanging="180"/>
      </w:pPr>
    </w:lvl>
    <w:lvl w:ilvl="6" w:tplc="0416000F" w:tentative="1">
      <w:start w:val="1"/>
      <w:numFmt w:val="decimal"/>
      <w:lvlText w:val="%7."/>
      <w:lvlJc w:val="left"/>
      <w:pPr>
        <w:ind w:left="5166" w:hanging="360"/>
      </w:pPr>
    </w:lvl>
    <w:lvl w:ilvl="7" w:tplc="04160019" w:tentative="1">
      <w:start w:val="1"/>
      <w:numFmt w:val="lowerLetter"/>
      <w:lvlText w:val="%8."/>
      <w:lvlJc w:val="left"/>
      <w:pPr>
        <w:ind w:left="5886" w:hanging="360"/>
      </w:pPr>
    </w:lvl>
    <w:lvl w:ilvl="8" w:tplc="0416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8" w15:restartNumberingAfterBreak="0">
    <w:nsid w:val="2EEC3F4A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4875C05"/>
    <w:multiLevelType w:val="hybridMultilevel"/>
    <w:tmpl w:val="9AE823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B616C"/>
    <w:multiLevelType w:val="multilevel"/>
    <w:tmpl w:val="446C643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6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6192E48"/>
    <w:multiLevelType w:val="multilevel"/>
    <w:tmpl w:val="6E90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770B1C"/>
    <w:multiLevelType w:val="hybridMultilevel"/>
    <w:tmpl w:val="2B4A0A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A2880"/>
    <w:multiLevelType w:val="hybridMultilevel"/>
    <w:tmpl w:val="A40CF3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B45101"/>
    <w:multiLevelType w:val="hybridMultilevel"/>
    <w:tmpl w:val="9CF25D5A"/>
    <w:lvl w:ilvl="0" w:tplc="819245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69782F"/>
    <w:multiLevelType w:val="hybridMultilevel"/>
    <w:tmpl w:val="197E4CE6"/>
    <w:lvl w:ilvl="0" w:tplc="04160019">
      <w:start w:val="1"/>
      <w:numFmt w:val="lowerLetter"/>
      <w:lvlText w:val="%1."/>
      <w:lvlJc w:val="left"/>
      <w:pPr>
        <w:ind w:left="8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66" w:hanging="360"/>
      </w:pPr>
    </w:lvl>
    <w:lvl w:ilvl="2" w:tplc="FFFFFFFF" w:tentative="1">
      <w:start w:val="1"/>
      <w:numFmt w:val="lowerRoman"/>
      <w:lvlText w:val="%3."/>
      <w:lvlJc w:val="right"/>
      <w:pPr>
        <w:ind w:left="2286" w:hanging="180"/>
      </w:pPr>
    </w:lvl>
    <w:lvl w:ilvl="3" w:tplc="FFFFFFFF" w:tentative="1">
      <w:start w:val="1"/>
      <w:numFmt w:val="decimal"/>
      <w:lvlText w:val="%4."/>
      <w:lvlJc w:val="left"/>
      <w:pPr>
        <w:ind w:left="3006" w:hanging="360"/>
      </w:pPr>
    </w:lvl>
    <w:lvl w:ilvl="4" w:tplc="FFFFFFFF" w:tentative="1">
      <w:start w:val="1"/>
      <w:numFmt w:val="lowerLetter"/>
      <w:lvlText w:val="%5."/>
      <w:lvlJc w:val="left"/>
      <w:pPr>
        <w:ind w:left="3726" w:hanging="360"/>
      </w:pPr>
    </w:lvl>
    <w:lvl w:ilvl="5" w:tplc="FFFFFFFF" w:tentative="1">
      <w:start w:val="1"/>
      <w:numFmt w:val="lowerRoman"/>
      <w:lvlText w:val="%6."/>
      <w:lvlJc w:val="right"/>
      <w:pPr>
        <w:ind w:left="4446" w:hanging="180"/>
      </w:pPr>
    </w:lvl>
    <w:lvl w:ilvl="6" w:tplc="FFFFFFFF" w:tentative="1">
      <w:start w:val="1"/>
      <w:numFmt w:val="decimal"/>
      <w:lvlText w:val="%7."/>
      <w:lvlJc w:val="left"/>
      <w:pPr>
        <w:ind w:left="5166" w:hanging="360"/>
      </w:pPr>
    </w:lvl>
    <w:lvl w:ilvl="7" w:tplc="FFFFFFFF" w:tentative="1">
      <w:start w:val="1"/>
      <w:numFmt w:val="lowerLetter"/>
      <w:lvlText w:val="%8."/>
      <w:lvlJc w:val="left"/>
      <w:pPr>
        <w:ind w:left="5886" w:hanging="360"/>
      </w:pPr>
    </w:lvl>
    <w:lvl w:ilvl="8" w:tplc="FFFFFFFF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6" w15:restartNumberingAfterBreak="0">
    <w:nsid w:val="578F605C"/>
    <w:multiLevelType w:val="multilevel"/>
    <w:tmpl w:val="066470A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8545F0C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9B53786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B8462E9"/>
    <w:multiLevelType w:val="multilevel"/>
    <w:tmpl w:val="066470A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BA5714D"/>
    <w:multiLevelType w:val="hybridMultilevel"/>
    <w:tmpl w:val="336660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947DD9"/>
    <w:multiLevelType w:val="multilevel"/>
    <w:tmpl w:val="A9B63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655C82"/>
    <w:multiLevelType w:val="hybridMultilevel"/>
    <w:tmpl w:val="06C4DB34"/>
    <w:lvl w:ilvl="0" w:tplc="0416000F">
      <w:start w:val="1"/>
      <w:numFmt w:val="decimal"/>
      <w:lvlText w:val="%1."/>
      <w:lvlJc w:val="left"/>
      <w:pPr>
        <w:ind w:left="3970"/>
      </w:pPr>
      <w:rPr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66D52">
      <w:start w:val="1"/>
      <w:numFmt w:val="lowerLetter"/>
      <w:lvlText w:val="%2"/>
      <w:lvlJc w:val="left"/>
      <w:pPr>
        <w:ind w:left="9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744C">
      <w:start w:val="1"/>
      <w:numFmt w:val="lowerRoman"/>
      <w:lvlText w:val="%3"/>
      <w:lvlJc w:val="left"/>
      <w:pPr>
        <w:ind w:left="10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0855C">
      <w:start w:val="1"/>
      <w:numFmt w:val="decimal"/>
      <w:lvlText w:val="%4"/>
      <w:lvlJc w:val="left"/>
      <w:pPr>
        <w:ind w:left="10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8DCB4">
      <w:start w:val="1"/>
      <w:numFmt w:val="lowerLetter"/>
      <w:lvlText w:val="%5"/>
      <w:lvlJc w:val="left"/>
      <w:pPr>
        <w:ind w:left="11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44717C">
      <w:start w:val="1"/>
      <w:numFmt w:val="lowerRoman"/>
      <w:lvlText w:val="%6"/>
      <w:lvlJc w:val="left"/>
      <w:pPr>
        <w:ind w:left="12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ECB26">
      <w:start w:val="1"/>
      <w:numFmt w:val="decimal"/>
      <w:lvlText w:val="%7"/>
      <w:lvlJc w:val="left"/>
      <w:pPr>
        <w:ind w:left="129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8C48C8">
      <w:start w:val="1"/>
      <w:numFmt w:val="lowerLetter"/>
      <w:lvlText w:val="%8"/>
      <w:lvlJc w:val="left"/>
      <w:pPr>
        <w:ind w:left="136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CADFA">
      <w:start w:val="1"/>
      <w:numFmt w:val="lowerRoman"/>
      <w:lvlText w:val="%9"/>
      <w:lvlJc w:val="left"/>
      <w:pPr>
        <w:ind w:left="14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9CA1503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C935B53"/>
    <w:multiLevelType w:val="multilevel"/>
    <w:tmpl w:val="61DA7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DCF4792"/>
    <w:multiLevelType w:val="multilevel"/>
    <w:tmpl w:val="F93279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EB536A4"/>
    <w:multiLevelType w:val="hybridMultilevel"/>
    <w:tmpl w:val="F48431C6"/>
    <w:lvl w:ilvl="0" w:tplc="F176F51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7989457">
    <w:abstractNumId w:val="3"/>
  </w:num>
  <w:num w:numId="2" w16cid:durableId="40402622">
    <w:abstractNumId w:val="20"/>
  </w:num>
  <w:num w:numId="3" w16cid:durableId="1757556418">
    <w:abstractNumId w:val="19"/>
  </w:num>
  <w:num w:numId="4" w16cid:durableId="1554385725">
    <w:abstractNumId w:val="14"/>
  </w:num>
  <w:num w:numId="5" w16cid:durableId="1065645737">
    <w:abstractNumId w:val="24"/>
  </w:num>
  <w:num w:numId="6" w16cid:durableId="878200275">
    <w:abstractNumId w:val="8"/>
  </w:num>
  <w:num w:numId="7" w16cid:durableId="2005663896">
    <w:abstractNumId w:val="7"/>
  </w:num>
  <w:num w:numId="8" w16cid:durableId="124082739">
    <w:abstractNumId w:val="15"/>
  </w:num>
  <w:num w:numId="9" w16cid:durableId="1653824673">
    <w:abstractNumId w:val="17"/>
  </w:num>
  <w:num w:numId="10" w16cid:durableId="839344804">
    <w:abstractNumId w:val="25"/>
  </w:num>
  <w:num w:numId="11" w16cid:durableId="1609389342">
    <w:abstractNumId w:val="5"/>
  </w:num>
  <w:num w:numId="12" w16cid:durableId="1502624865">
    <w:abstractNumId w:val="18"/>
  </w:num>
  <w:num w:numId="13" w16cid:durableId="1416439282">
    <w:abstractNumId w:val="26"/>
  </w:num>
  <w:num w:numId="14" w16cid:durableId="1848717194">
    <w:abstractNumId w:val="6"/>
  </w:num>
  <w:num w:numId="15" w16cid:durableId="1193688261">
    <w:abstractNumId w:val="22"/>
  </w:num>
  <w:num w:numId="16" w16cid:durableId="306328690">
    <w:abstractNumId w:val="23"/>
  </w:num>
  <w:num w:numId="17" w16cid:durableId="369111073">
    <w:abstractNumId w:val="11"/>
  </w:num>
  <w:num w:numId="18" w16cid:durableId="520316124">
    <w:abstractNumId w:val="4"/>
  </w:num>
  <w:num w:numId="19" w16cid:durableId="1881165821">
    <w:abstractNumId w:val="1"/>
  </w:num>
  <w:num w:numId="20" w16cid:durableId="483474402">
    <w:abstractNumId w:val="28"/>
  </w:num>
  <w:num w:numId="21" w16cid:durableId="1578395124">
    <w:abstractNumId w:val="16"/>
  </w:num>
  <w:num w:numId="22" w16cid:durableId="2115243273">
    <w:abstractNumId w:val="27"/>
  </w:num>
  <w:num w:numId="23" w16cid:durableId="1166629429">
    <w:abstractNumId w:val="21"/>
  </w:num>
  <w:num w:numId="24" w16cid:durableId="1580094846">
    <w:abstractNumId w:val="10"/>
  </w:num>
  <w:num w:numId="25" w16cid:durableId="168251681">
    <w:abstractNumId w:val="2"/>
  </w:num>
  <w:num w:numId="26" w16cid:durableId="1031416720">
    <w:abstractNumId w:val="12"/>
  </w:num>
  <w:num w:numId="27" w16cid:durableId="707491942">
    <w:abstractNumId w:val="13"/>
  </w:num>
  <w:num w:numId="28" w16cid:durableId="2142992128">
    <w:abstractNumId w:val="9"/>
  </w:num>
  <w:num w:numId="29" w16cid:durableId="744186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formatting="1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004BF"/>
    <w:rsid w:val="00003C99"/>
    <w:rsid w:val="000043F6"/>
    <w:rsid w:val="00005423"/>
    <w:rsid w:val="000104E7"/>
    <w:rsid w:val="00013530"/>
    <w:rsid w:val="00015347"/>
    <w:rsid w:val="00015A37"/>
    <w:rsid w:val="00031BB1"/>
    <w:rsid w:val="0003508A"/>
    <w:rsid w:val="00036A91"/>
    <w:rsid w:val="0004360F"/>
    <w:rsid w:val="00045E37"/>
    <w:rsid w:val="000462A2"/>
    <w:rsid w:val="00046F8C"/>
    <w:rsid w:val="00047BC2"/>
    <w:rsid w:val="00051150"/>
    <w:rsid w:val="00052713"/>
    <w:rsid w:val="0005580E"/>
    <w:rsid w:val="00062513"/>
    <w:rsid w:val="00062B5F"/>
    <w:rsid w:val="00065DD7"/>
    <w:rsid w:val="00070CCE"/>
    <w:rsid w:val="00073937"/>
    <w:rsid w:val="000744E1"/>
    <w:rsid w:val="00077EEE"/>
    <w:rsid w:val="00081678"/>
    <w:rsid w:val="00081E28"/>
    <w:rsid w:val="00087F1B"/>
    <w:rsid w:val="00092AC0"/>
    <w:rsid w:val="000941F4"/>
    <w:rsid w:val="00094373"/>
    <w:rsid w:val="00096968"/>
    <w:rsid w:val="000A36CE"/>
    <w:rsid w:val="000A4C5E"/>
    <w:rsid w:val="000A5F2E"/>
    <w:rsid w:val="000A6171"/>
    <w:rsid w:val="000B29B0"/>
    <w:rsid w:val="000B2FB7"/>
    <w:rsid w:val="000C1E41"/>
    <w:rsid w:val="000C3F27"/>
    <w:rsid w:val="000C6227"/>
    <w:rsid w:val="000D0F23"/>
    <w:rsid w:val="000E788A"/>
    <w:rsid w:val="000F0FF0"/>
    <w:rsid w:val="000F5CA4"/>
    <w:rsid w:val="001008BB"/>
    <w:rsid w:val="0010203D"/>
    <w:rsid w:val="00103FEC"/>
    <w:rsid w:val="00112819"/>
    <w:rsid w:val="00113509"/>
    <w:rsid w:val="0012317A"/>
    <w:rsid w:val="001244CE"/>
    <w:rsid w:val="001262A6"/>
    <w:rsid w:val="001312D9"/>
    <w:rsid w:val="001339C5"/>
    <w:rsid w:val="00133B54"/>
    <w:rsid w:val="00141432"/>
    <w:rsid w:val="0014255C"/>
    <w:rsid w:val="00142932"/>
    <w:rsid w:val="001438BB"/>
    <w:rsid w:val="00152583"/>
    <w:rsid w:val="00161B9F"/>
    <w:rsid w:val="00164B6E"/>
    <w:rsid w:val="0016767E"/>
    <w:rsid w:val="00170630"/>
    <w:rsid w:val="00171A9D"/>
    <w:rsid w:val="00172E2B"/>
    <w:rsid w:val="00176C28"/>
    <w:rsid w:val="00180BFE"/>
    <w:rsid w:val="001825E7"/>
    <w:rsid w:val="00183146"/>
    <w:rsid w:val="00184172"/>
    <w:rsid w:val="001849D6"/>
    <w:rsid w:val="00184A0E"/>
    <w:rsid w:val="00184A6C"/>
    <w:rsid w:val="00184DA8"/>
    <w:rsid w:val="00185DD2"/>
    <w:rsid w:val="0018603D"/>
    <w:rsid w:val="00186C8F"/>
    <w:rsid w:val="001873E9"/>
    <w:rsid w:val="001918F9"/>
    <w:rsid w:val="00191EAE"/>
    <w:rsid w:val="001963EB"/>
    <w:rsid w:val="001A06AB"/>
    <w:rsid w:val="001A76F7"/>
    <w:rsid w:val="001B0956"/>
    <w:rsid w:val="001B2E8A"/>
    <w:rsid w:val="001B64BB"/>
    <w:rsid w:val="001B6C18"/>
    <w:rsid w:val="001C1098"/>
    <w:rsid w:val="001C26E7"/>
    <w:rsid w:val="001C3506"/>
    <w:rsid w:val="001C352B"/>
    <w:rsid w:val="001C3934"/>
    <w:rsid w:val="001C3BF6"/>
    <w:rsid w:val="001D50DD"/>
    <w:rsid w:val="001D595C"/>
    <w:rsid w:val="001D78CE"/>
    <w:rsid w:val="001E5453"/>
    <w:rsid w:val="001F13B3"/>
    <w:rsid w:val="001F18F3"/>
    <w:rsid w:val="001F45B9"/>
    <w:rsid w:val="001F52CD"/>
    <w:rsid w:val="001F76C2"/>
    <w:rsid w:val="0020039B"/>
    <w:rsid w:val="002003F8"/>
    <w:rsid w:val="002120A8"/>
    <w:rsid w:val="00213612"/>
    <w:rsid w:val="002144F1"/>
    <w:rsid w:val="002149C1"/>
    <w:rsid w:val="002169BA"/>
    <w:rsid w:val="00224344"/>
    <w:rsid w:val="00224BB1"/>
    <w:rsid w:val="00225539"/>
    <w:rsid w:val="00232006"/>
    <w:rsid w:val="002328D8"/>
    <w:rsid w:val="00233CAB"/>
    <w:rsid w:val="0024098E"/>
    <w:rsid w:val="002410D7"/>
    <w:rsid w:val="002421F5"/>
    <w:rsid w:val="00242458"/>
    <w:rsid w:val="00246B0D"/>
    <w:rsid w:val="0025107B"/>
    <w:rsid w:val="00252FDE"/>
    <w:rsid w:val="00261A21"/>
    <w:rsid w:val="002620A8"/>
    <w:rsid w:val="00262383"/>
    <w:rsid w:val="00267E20"/>
    <w:rsid w:val="002743A7"/>
    <w:rsid w:val="002745AA"/>
    <w:rsid w:val="00277028"/>
    <w:rsid w:val="00281624"/>
    <w:rsid w:val="0028213B"/>
    <w:rsid w:val="00282A67"/>
    <w:rsid w:val="00286FA0"/>
    <w:rsid w:val="00291478"/>
    <w:rsid w:val="00291C89"/>
    <w:rsid w:val="00292B2E"/>
    <w:rsid w:val="00292CC0"/>
    <w:rsid w:val="002938E2"/>
    <w:rsid w:val="002977D8"/>
    <w:rsid w:val="002A0024"/>
    <w:rsid w:val="002A195A"/>
    <w:rsid w:val="002A21B9"/>
    <w:rsid w:val="002A6D25"/>
    <w:rsid w:val="002B034D"/>
    <w:rsid w:val="002B2E37"/>
    <w:rsid w:val="002B5766"/>
    <w:rsid w:val="002B69AF"/>
    <w:rsid w:val="002B796A"/>
    <w:rsid w:val="002C02B1"/>
    <w:rsid w:val="002C4E1A"/>
    <w:rsid w:val="002D0C7C"/>
    <w:rsid w:val="002D363C"/>
    <w:rsid w:val="002D3730"/>
    <w:rsid w:val="002D7382"/>
    <w:rsid w:val="002E2915"/>
    <w:rsid w:val="002F115A"/>
    <w:rsid w:val="002F46A3"/>
    <w:rsid w:val="003000F3"/>
    <w:rsid w:val="00305BDB"/>
    <w:rsid w:val="00311068"/>
    <w:rsid w:val="00311AEC"/>
    <w:rsid w:val="00321011"/>
    <w:rsid w:val="003246AF"/>
    <w:rsid w:val="003252ED"/>
    <w:rsid w:val="003252F0"/>
    <w:rsid w:val="0032633D"/>
    <w:rsid w:val="0032709C"/>
    <w:rsid w:val="00330C6E"/>
    <w:rsid w:val="003316DA"/>
    <w:rsid w:val="00331D37"/>
    <w:rsid w:val="0034012C"/>
    <w:rsid w:val="00340FBB"/>
    <w:rsid w:val="00342DB4"/>
    <w:rsid w:val="003468AA"/>
    <w:rsid w:val="00354A63"/>
    <w:rsid w:val="00362F73"/>
    <w:rsid w:val="00363827"/>
    <w:rsid w:val="00370020"/>
    <w:rsid w:val="00372F61"/>
    <w:rsid w:val="003771F8"/>
    <w:rsid w:val="0038092E"/>
    <w:rsid w:val="00381B83"/>
    <w:rsid w:val="00382212"/>
    <w:rsid w:val="00390A89"/>
    <w:rsid w:val="003946C2"/>
    <w:rsid w:val="00394798"/>
    <w:rsid w:val="00395703"/>
    <w:rsid w:val="003973C9"/>
    <w:rsid w:val="00397AFD"/>
    <w:rsid w:val="003A637B"/>
    <w:rsid w:val="003B0B08"/>
    <w:rsid w:val="003B26F6"/>
    <w:rsid w:val="003B62DF"/>
    <w:rsid w:val="003B76DC"/>
    <w:rsid w:val="003C5BC1"/>
    <w:rsid w:val="003D118B"/>
    <w:rsid w:val="003D238B"/>
    <w:rsid w:val="003D44C5"/>
    <w:rsid w:val="003D54B5"/>
    <w:rsid w:val="003E3B31"/>
    <w:rsid w:val="003E69F3"/>
    <w:rsid w:val="003E71F3"/>
    <w:rsid w:val="003F1A5A"/>
    <w:rsid w:val="00400EB6"/>
    <w:rsid w:val="00402E0C"/>
    <w:rsid w:val="0040343F"/>
    <w:rsid w:val="00403451"/>
    <w:rsid w:val="004037DF"/>
    <w:rsid w:val="004050D9"/>
    <w:rsid w:val="00407E10"/>
    <w:rsid w:val="0041191F"/>
    <w:rsid w:val="00413573"/>
    <w:rsid w:val="00413881"/>
    <w:rsid w:val="004158EA"/>
    <w:rsid w:val="0041615A"/>
    <w:rsid w:val="004200D9"/>
    <w:rsid w:val="00420305"/>
    <w:rsid w:val="004221F7"/>
    <w:rsid w:val="004248A6"/>
    <w:rsid w:val="004308FB"/>
    <w:rsid w:val="004316D5"/>
    <w:rsid w:val="00433365"/>
    <w:rsid w:val="004339D0"/>
    <w:rsid w:val="00434BBB"/>
    <w:rsid w:val="0043593A"/>
    <w:rsid w:val="00436763"/>
    <w:rsid w:val="00436C55"/>
    <w:rsid w:val="00437D5E"/>
    <w:rsid w:val="00440148"/>
    <w:rsid w:val="004438C3"/>
    <w:rsid w:val="00443FC8"/>
    <w:rsid w:val="004440FD"/>
    <w:rsid w:val="004456A1"/>
    <w:rsid w:val="004520F8"/>
    <w:rsid w:val="00456428"/>
    <w:rsid w:val="004570F5"/>
    <w:rsid w:val="004611B2"/>
    <w:rsid w:val="00461289"/>
    <w:rsid w:val="004619FF"/>
    <w:rsid w:val="004633B5"/>
    <w:rsid w:val="00463A4B"/>
    <w:rsid w:val="0046509A"/>
    <w:rsid w:val="004667CE"/>
    <w:rsid w:val="00471716"/>
    <w:rsid w:val="00474F26"/>
    <w:rsid w:val="00481879"/>
    <w:rsid w:val="00481A96"/>
    <w:rsid w:val="00483FE4"/>
    <w:rsid w:val="00485754"/>
    <w:rsid w:val="00486653"/>
    <w:rsid w:val="0049042D"/>
    <w:rsid w:val="00494894"/>
    <w:rsid w:val="004A1DE8"/>
    <w:rsid w:val="004A2998"/>
    <w:rsid w:val="004A312C"/>
    <w:rsid w:val="004A415D"/>
    <w:rsid w:val="004A44C1"/>
    <w:rsid w:val="004A54FC"/>
    <w:rsid w:val="004A5C42"/>
    <w:rsid w:val="004A6A02"/>
    <w:rsid w:val="004A7725"/>
    <w:rsid w:val="004B7345"/>
    <w:rsid w:val="004C0EF9"/>
    <w:rsid w:val="004C5981"/>
    <w:rsid w:val="004C62B2"/>
    <w:rsid w:val="004C6626"/>
    <w:rsid w:val="004C6FCD"/>
    <w:rsid w:val="004D1936"/>
    <w:rsid w:val="004D2EAE"/>
    <w:rsid w:val="004D74D7"/>
    <w:rsid w:val="004E243C"/>
    <w:rsid w:val="004E24A3"/>
    <w:rsid w:val="004E380C"/>
    <w:rsid w:val="004E6F6D"/>
    <w:rsid w:val="004F182A"/>
    <w:rsid w:val="004F2D57"/>
    <w:rsid w:val="004F2FCC"/>
    <w:rsid w:val="004F3D18"/>
    <w:rsid w:val="00501895"/>
    <w:rsid w:val="00501DA9"/>
    <w:rsid w:val="00504338"/>
    <w:rsid w:val="00504341"/>
    <w:rsid w:val="00507268"/>
    <w:rsid w:val="005110A2"/>
    <w:rsid w:val="00512953"/>
    <w:rsid w:val="00515F40"/>
    <w:rsid w:val="00516051"/>
    <w:rsid w:val="00516535"/>
    <w:rsid w:val="00516D19"/>
    <w:rsid w:val="00525849"/>
    <w:rsid w:val="005303B0"/>
    <w:rsid w:val="0053290F"/>
    <w:rsid w:val="005336BB"/>
    <w:rsid w:val="00534830"/>
    <w:rsid w:val="00535665"/>
    <w:rsid w:val="0053596F"/>
    <w:rsid w:val="00536BF3"/>
    <w:rsid w:val="00536E51"/>
    <w:rsid w:val="00537356"/>
    <w:rsid w:val="00544F35"/>
    <w:rsid w:val="00553E06"/>
    <w:rsid w:val="005542DB"/>
    <w:rsid w:val="00554E50"/>
    <w:rsid w:val="00557A67"/>
    <w:rsid w:val="005638E1"/>
    <w:rsid w:val="00564155"/>
    <w:rsid w:val="005654CB"/>
    <w:rsid w:val="00570EFC"/>
    <w:rsid w:val="0057292D"/>
    <w:rsid w:val="00580971"/>
    <w:rsid w:val="005813A6"/>
    <w:rsid w:val="00584150"/>
    <w:rsid w:val="0058643D"/>
    <w:rsid w:val="00592156"/>
    <w:rsid w:val="00595112"/>
    <w:rsid w:val="0059584C"/>
    <w:rsid w:val="00596FC3"/>
    <w:rsid w:val="005A4641"/>
    <w:rsid w:val="005A49E9"/>
    <w:rsid w:val="005B6222"/>
    <w:rsid w:val="005B742D"/>
    <w:rsid w:val="005C1220"/>
    <w:rsid w:val="005C1FF0"/>
    <w:rsid w:val="005C234B"/>
    <w:rsid w:val="005C45A9"/>
    <w:rsid w:val="005C742F"/>
    <w:rsid w:val="005D2932"/>
    <w:rsid w:val="005D2A8A"/>
    <w:rsid w:val="005D3401"/>
    <w:rsid w:val="005D5755"/>
    <w:rsid w:val="005F0066"/>
    <w:rsid w:val="005F27F5"/>
    <w:rsid w:val="005F42C4"/>
    <w:rsid w:val="005F753F"/>
    <w:rsid w:val="005F76B4"/>
    <w:rsid w:val="0060091F"/>
    <w:rsid w:val="00601091"/>
    <w:rsid w:val="00604589"/>
    <w:rsid w:val="0061436C"/>
    <w:rsid w:val="00615170"/>
    <w:rsid w:val="00621F23"/>
    <w:rsid w:val="00625A7E"/>
    <w:rsid w:val="00626998"/>
    <w:rsid w:val="0063142F"/>
    <w:rsid w:val="00631443"/>
    <w:rsid w:val="00631B97"/>
    <w:rsid w:val="006330F0"/>
    <w:rsid w:val="0064127B"/>
    <w:rsid w:val="006416B3"/>
    <w:rsid w:val="0064618E"/>
    <w:rsid w:val="00662444"/>
    <w:rsid w:val="00666515"/>
    <w:rsid w:val="00671E9A"/>
    <w:rsid w:val="00673D7E"/>
    <w:rsid w:val="00677B77"/>
    <w:rsid w:val="0068025B"/>
    <w:rsid w:val="0068637D"/>
    <w:rsid w:val="00693B61"/>
    <w:rsid w:val="006A2382"/>
    <w:rsid w:val="006A4D2F"/>
    <w:rsid w:val="006A546E"/>
    <w:rsid w:val="006A6DFC"/>
    <w:rsid w:val="006B31E6"/>
    <w:rsid w:val="006B3C92"/>
    <w:rsid w:val="006C1463"/>
    <w:rsid w:val="006C16BF"/>
    <w:rsid w:val="006C505D"/>
    <w:rsid w:val="006C654C"/>
    <w:rsid w:val="006C6992"/>
    <w:rsid w:val="006D0608"/>
    <w:rsid w:val="006D1022"/>
    <w:rsid w:val="006D10E6"/>
    <w:rsid w:val="006D528A"/>
    <w:rsid w:val="006E394C"/>
    <w:rsid w:val="006E4C35"/>
    <w:rsid w:val="006E6A00"/>
    <w:rsid w:val="006F33A0"/>
    <w:rsid w:val="006F7E54"/>
    <w:rsid w:val="00703BCD"/>
    <w:rsid w:val="00710565"/>
    <w:rsid w:val="00711778"/>
    <w:rsid w:val="00722801"/>
    <w:rsid w:val="007229B0"/>
    <w:rsid w:val="00724853"/>
    <w:rsid w:val="00724DB0"/>
    <w:rsid w:val="00725BFE"/>
    <w:rsid w:val="00727A0B"/>
    <w:rsid w:val="00733C88"/>
    <w:rsid w:val="007358EC"/>
    <w:rsid w:val="00735EBA"/>
    <w:rsid w:val="007376A1"/>
    <w:rsid w:val="007400B8"/>
    <w:rsid w:val="00741C49"/>
    <w:rsid w:val="00741D01"/>
    <w:rsid w:val="00744E52"/>
    <w:rsid w:val="00745763"/>
    <w:rsid w:val="0075179D"/>
    <w:rsid w:val="00751B1E"/>
    <w:rsid w:val="007571E6"/>
    <w:rsid w:val="00770C63"/>
    <w:rsid w:val="00771917"/>
    <w:rsid w:val="0077252C"/>
    <w:rsid w:val="007735F5"/>
    <w:rsid w:val="007751F2"/>
    <w:rsid w:val="00782AF9"/>
    <w:rsid w:val="00783A07"/>
    <w:rsid w:val="00783F7F"/>
    <w:rsid w:val="00785009"/>
    <w:rsid w:val="007870B2"/>
    <w:rsid w:val="007871F7"/>
    <w:rsid w:val="007976D7"/>
    <w:rsid w:val="007A2852"/>
    <w:rsid w:val="007A31A8"/>
    <w:rsid w:val="007A353B"/>
    <w:rsid w:val="007A35AA"/>
    <w:rsid w:val="007A59ED"/>
    <w:rsid w:val="007B2E1F"/>
    <w:rsid w:val="007B6980"/>
    <w:rsid w:val="007B6EA8"/>
    <w:rsid w:val="007C383D"/>
    <w:rsid w:val="007D43BB"/>
    <w:rsid w:val="007E1C65"/>
    <w:rsid w:val="007E3150"/>
    <w:rsid w:val="007E4ACD"/>
    <w:rsid w:val="007F484C"/>
    <w:rsid w:val="007F562F"/>
    <w:rsid w:val="007F5CE3"/>
    <w:rsid w:val="00801A7B"/>
    <w:rsid w:val="00801DBB"/>
    <w:rsid w:val="0080217F"/>
    <w:rsid w:val="00802A10"/>
    <w:rsid w:val="00802C34"/>
    <w:rsid w:val="0080586F"/>
    <w:rsid w:val="0082247E"/>
    <w:rsid w:val="0082307F"/>
    <w:rsid w:val="00823EDB"/>
    <w:rsid w:val="0082465B"/>
    <w:rsid w:val="00825383"/>
    <w:rsid w:val="00826822"/>
    <w:rsid w:val="00826A63"/>
    <w:rsid w:val="00827144"/>
    <w:rsid w:val="008316B6"/>
    <w:rsid w:val="00835910"/>
    <w:rsid w:val="00836A4F"/>
    <w:rsid w:val="0084018B"/>
    <w:rsid w:val="00854609"/>
    <w:rsid w:val="00854A97"/>
    <w:rsid w:val="0085552A"/>
    <w:rsid w:val="00857556"/>
    <w:rsid w:val="00863143"/>
    <w:rsid w:val="00863D00"/>
    <w:rsid w:val="00863E93"/>
    <w:rsid w:val="008643BB"/>
    <w:rsid w:val="0087014B"/>
    <w:rsid w:val="00872C61"/>
    <w:rsid w:val="008767D3"/>
    <w:rsid w:val="00881FFD"/>
    <w:rsid w:val="008845FD"/>
    <w:rsid w:val="00887FB2"/>
    <w:rsid w:val="0089084A"/>
    <w:rsid w:val="00891555"/>
    <w:rsid w:val="00891A30"/>
    <w:rsid w:val="0089535B"/>
    <w:rsid w:val="00896D40"/>
    <w:rsid w:val="00897A82"/>
    <w:rsid w:val="008A187B"/>
    <w:rsid w:val="008A2387"/>
    <w:rsid w:val="008A2894"/>
    <w:rsid w:val="008A6F1C"/>
    <w:rsid w:val="008B022A"/>
    <w:rsid w:val="008B66A6"/>
    <w:rsid w:val="008B6ED2"/>
    <w:rsid w:val="008C06F9"/>
    <w:rsid w:val="008C232E"/>
    <w:rsid w:val="008C4BC6"/>
    <w:rsid w:val="008C4FA2"/>
    <w:rsid w:val="008C6DD0"/>
    <w:rsid w:val="008D143A"/>
    <w:rsid w:val="008D5728"/>
    <w:rsid w:val="008E31BD"/>
    <w:rsid w:val="008E402C"/>
    <w:rsid w:val="008E78D9"/>
    <w:rsid w:val="008F63CF"/>
    <w:rsid w:val="009002F3"/>
    <w:rsid w:val="009024F3"/>
    <w:rsid w:val="00917DAF"/>
    <w:rsid w:val="00921636"/>
    <w:rsid w:val="009245BB"/>
    <w:rsid w:val="009256EB"/>
    <w:rsid w:val="0092639F"/>
    <w:rsid w:val="00927A4F"/>
    <w:rsid w:val="0093188F"/>
    <w:rsid w:val="00933A5E"/>
    <w:rsid w:val="00934BA5"/>
    <w:rsid w:val="00935850"/>
    <w:rsid w:val="009415C2"/>
    <w:rsid w:val="00943A5E"/>
    <w:rsid w:val="009447D0"/>
    <w:rsid w:val="00944E22"/>
    <w:rsid w:val="00946D60"/>
    <w:rsid w:val="00954496"/>
    <w:rsid w:val="00961818"/>
    <w:rsid w:val="009618E1"/>
    <w:rsid w:val="00961E4B"/>
    <w:rsid w:val="0096705E"/>
    <w:rsid w:val="00974401"/>
    <w:rsid w:val="009750C2"/>
    <w:rsid w:val="009759C7"/>
    <w:rsid w:val="0099555B"/>
    <w:rsid w:val="009972D1"/>
    <w:rsid w:val="009A0BBA"/>
    <w:rsid w:val="009A152E"/>
    <w:rsid w:val="009A5A11"/>
    <w:rsid w:val="009A65F7"/>
    <w:rsid w:val="009B5766"/>
    <w:rsid w:val="009C1E49"/>
    <w:rsid w:val="009C6D67"/>
    <w:rsid w:val="009C7CE3"/>
    <w:rsid w:val="009D355D"/>
    <w:rsid w:val="009D4F9A"/>
    <w:rsid w:val="009E1431"/>
    <w:rsid w:val="009E2537"/>
    <w:rsid w:val="009E5C5D"/>
    <w:rsid w:val="009E6CBC"/>
    <w:rsid w:val="009F5B59"/>
    <w:rsid w:val="009F6210"/>
    <w:rsid w:val="009F7ED4"/>
    <w:rsid w:val="00A05562"/>
    <w:rsid w:val="00A05B73"/>
    <w:rsid w:val="00A1152B"/>
    <w:rsid w:val="00A20CBA"/>
    <w:rsid w:val="00A23C24"/>
    <w:rsid w:val="00A25DCE"/>
    <w:rsid w:val="00A30478"/>
    <w:rsid w:val="00A32C23"/>
    <w:rsid w:val="00A32F81"/>
    <w:rsid w:val="00A41004"/>
    <w:rsid w:val="00A41455"/>
    <w:rsid w:val="00A425F7"/>
    <w:rsid w:val="00A46305"/>
    <w:rsid w:val="00A46F2C"/>
    <w:rsid w:val="00A52878"/>
    <w:rsid w:val="00A53075"/>
    <w:rsid w:val="00A55918"/>
    <w:rsid w:val="00A57A54"/>
    <w:rsid w:val="00A62860"/>
    <w:rsid w:val="00A63F30"/>
    <w:rsid w:val="00A64835"/>
    <w:rsid w:val="00A64BFC"/>
    <w:rsid w:val="00A70F30"/>
    <w:rsid w:val="00A72C15"/>
    <w:rsid w:val="00A808D0"/>
    <w:rsid w:val="00A815D5"/>
    <w:rsid w:val="00A84E08"/>
    <w:rsid w:val="00A93BC0"/>
    <w:rsid w:val="00A95D02"/>
    <w:rsid w:val="00A96F06"/>
    <w:rsid w:val="00AA7534"/>
    <w:rsid w:val="00AA778F"/>
    <w:rsid w:val="00AB0781"/>
    <w:rsid w:val="00AB42F9"/>
    <w:rsid w:val="00AB6E08"/>
    <w:rsid w:val="00AB73CB"/>
    <w:rsid w:val="00AC0E05"/>
    <w:rsid w:val="00AC1885"/>
    <w:rsid w:val="00AC5251"/>
    <w:rsid w:val="00AC6AB5"/>
    <w:rsid w:val="00AD0AE7"/>
    <w:rsid w:val="00AD4F0C"/>
    <w:rsid w:val="00AD6069"/>
    <w:rsid w:val="00AD68D6"/>
    <w:rsid w:val="00AE2729"/>
    <w:rsid w:val="00AE6DCF"/>
    <w:rsid w:val="00AE75B4"/>
    <w:rsid w:val="00AF23CB"/>
    <w:rsid w:val="00AF50A0"/>
    <w:rsid w:val="00AF52F5"/>
    <w:rsid w:val="00B006B8"/>
    <w:rsid w:val="00B0122B"/>
    <w:rsid w:val="00B03A18"/>
    <w:rsid w:val="00B06224"/>
    <w:rsid w:val="00B1190E"/>
    <w:rsid w:val="00B13933"/>
    <w:rsid w:val="00B15CBA"/>
    <w:rsid w:val="00B22016"/>
    <w:rsid w:val="00B474D5"/>
    <w:rsid w:val="00B51216"/>
    <w:rsid w:val="00B5441B"/>
    <w:rsid w:val="00B54BF7"/>
    <w:rsid w:val="00B56888"/>
    <w:rsid w:val="00B56DF1"/>
    <w:rsid w:val="00B64BB3"/>
    <w:rsid w:val="00B671DD"/>
    <w:rsid w:val="00B73667"/>
    <w:rsid w:val="00B769DF"/>
    <w:rsid w:val="00B770B9"/>
    <w:rsid w:val="00B81C71"/>
    <w:rsid w:val="00B822F5"/>
    <w:rsid w:val="00B829D2"/>
    <w:rsid w:val="00B909DD"/>
    <w:rsid w:val="00B93CC4"/>
    <w:rsid w:val="00B93E2C"/>
    <w:rsid w:val="00B97542"/>
    <w:rsid w:val="00BA60CC"/>
    <w:rsid w:val="00BA6153"/>
    <w:rsid w:val="00BA737C"/>
    <w:rsid w:val="00BB1267"/>
    <w:rsid w:val="00BB3C36"/>
    <w:rsid w:val="00BB4434"/>
    <w:rsid w:val="00BB5141"/>
    <w:rsid w:val="00BC42CE"/>
    <w:rsid w:val="00BD1FF8"/>
    <w:rsid w:val="00BD3389"/>
    <w:rsid w:val="00BE309E"/>
    <w:rsid w:val="00BE3AD9"/>
    <w:rsid w:val="00BE448D"/>
    <w:rsid w:val="00BE52C6"/>
    <w:rsid w:val="00BE5EC8"/>
    <w:rsid w:val="00BF0AAF"/>
    <w:rsid w:val="00BF18AE"/>
    <w:rsid w:val="00BF1E43"/>
    <w:rsid w:val="00BF6EE6"/>
    <w:rsid w:val="00C0202B"/>
    <w:rsid w:val="00C03E20"/>
    <w:rsid w:val="00C2072F"/>
    <w:rsid w:val="00C20FC8"/>
    <w:rsid w:val="00C21036"/>
    <w:rsid w:val="00C2319A"/>
    <w:rsid w:val="00C243B9"/>
    <w:rsid w:val="00C25CF1"/>
    <w:rsid w:val="00C27310"/>
    <w:rsid w:val="00C32A99"/>
    <w:rsid w:val="00C34BA4"/>
    <w:rsid w:val="00C35282"/>
    <w:rsid w:val="00C40493"/>
    <w:rsid w:val="00C40499"/>
    <w:rsid w:val="00C44D91"/>
    <w:rsid w:val="00C4546D"/>
    <w:rsid w:val="00C45E1A"/>
    <w:rsid w:val="00C47AC3"/>
    <w:rsid w:val="00C53CF5"/>
    <w:rsid w:val="00C552F0"/>
    <w:rsid w:val="00C62499"/>
    <w:rsid w:val="00C641D4"/>
    <w:rsid w:val="00C6428C"/>
    <w:rsid w:val="00C7623A"/>
    <w:rsid w:val="00C813FF"/>
    <w:rsid w:val="00C95105"/>
    <w:rsid w:val="00C97EEC"/>
    <w:rsid w:val="00CA69E6"/>
    <w:rsid w:val="00CB54EA"/>
    <w:rsid w:val="00CB6BC5"/>
    <w:rsid w:val="00CB7804"/>
    <w:rsid w:val="00CC047A"/>
    <w:rsid w:val="00CC1AEC"/>
    <w:rsid w:val="00CC2D3C"/>
    <w:rsid w:val="00CC6CBC"/>
    <w:rsid w:val="00CD083D"/>
    <w:rsid w:val="00CD26E4"/>
    <w:rsid w:val="00CD2A7B"/>
    <w:rsid w:val="00CD657B"/>
    <w:rsid w:val="00CE3795"/>
    <w:rsid w:val="00CE7102"/>
    <w:rsid w:val="00CF40ED"/>
    <w:rsid w:val="00CF4414"/>
    <w:rsid w:val="00CF48E5"/>
    <w:rsid w:val="00D01DEE"/>
    <w:rsid w:val="00D03546"/>
    <w:rsid w:val="00D0388C"/>
    <w:rsid w:val="00D052B1"/>
    <w:rsid w:val="00D054BF"/>
    <w:rsid w:val="00D055B8"/>
    <w:rsid w:val="00D110AA"/>
    <w:rsid w:val="00D12FFE"/>
    <w:rsid w:val="00D141CC"/>
    <w:rsid w:val="00D14E00"/>
    <w:rsid w:val="00D17820"/>
    <w:rsid w:val="00D22957"/>
    <w:rsid w:val="00D25635"/>
    <w:rsid w:val="00D30507"/>
    <w:rsid w:val="00D33F35"/>
    <w:rsid w:val="00D35E91"/>
    <w:rsid w:val="00D37C69"/>
    <w:rsid w:val="00D46F95"/>
    <w:rsid w:val="00D51AC4"/>
    <w:rsid w:val="00D520F9"/>
    <w:rsid w:val="00D55DA3"/>
    <w:rsid w:val="00D56E9F"/>
    <w:rsid w:val="00D65F6E"/>
    <w:rsid w:val="00D6631D"/>
    <w:rsid w:val="00D66423"/>
    <w:rsid w:val="00D66DCA"/>
    <w:rsid w:val="00D72467"/>
    <w:rsid w:val="00D72659"/>
    <w:rsid w:val="00D77608"/>
    <w:rsid w:val="00D828B7"/>
    <w:rsid w:val="00D84BA2"/>
    <w:rsid w:val="00D87F99"/>
    <w:rsid w:val="00D910AA"/>
    <w:rsid w:val="00D92D20"/>
    <w:rsid w:val="00D931A4"/>
    <w:rsid w:val="00DA2FA3"/>
    <w:rsid w:val="00DA3FB4"/>
    <w:rsid w:val="00DA5978"/>
    <w:rsid w:val="00DA6AA4"/>
    <w:rsid w:val="00DA6F9E"/>
    <w:rsid w:val="00DB00AF"/>
    <w:rsid w:val="00DB1046"/>
    <w:rsid w:val="00DB560A"/>
    <w:rsid w:val="00DC0AC7"/>
    <w:rsid w:val="00DC5B99"/>
    <w:rsid w:val="00DD05B3"/>
    <w:rsid w:val="00DD141C"/>
    <w:rsid w:val="00DD2B9F"/>
    <w:rsid w:val="00DE24C6"/>
    <w:rsid w:val="00DE5D6F"/>
    <w:rsid w:val="00DE7E06"/>
    <w:rsid w:val="00DF1817"/>
    <w:rsid w:val="00DF7021"/>
    <w:rsid w:val="00DF7DDC"/>
    <w:rsid w:val="00E01F6C"/>
    <w:rsid w:val="00E04A45"/>
    <w:rsid w:val="00E0674A"/>
    <w:rsid w:val="00E10DE0"/>
    <w:rsid w:val="00E14CDB"/>
    <w:rsid w:val="00E17292"/>
    <w:rsid w:val="00E204DE"/>
    <w:rsid w:val="00E2359B"/>
    <w:rsid w:val="00E26EA8"/>
    <w:rsid w:val="00E302FA"/>
    <w:rsid w:val="00E30FCC"/>
    <w:rsid w:val="00E32522"/>
    <w:rsid w:val="00E32B28"/>
    <w:rsid w:val="00E431A2"/>
    <w:rsid w:val="00E441B3"/>
    <w:rsid w:val="00E45F9A"/>
    <w:rsid w:val="00E5064A"/>
    <w:rsid w:val="00E52EDD"/>
    <w:rsid w:val="00E57A1F"/>
    <w:rsid w:val="00E60A1F"/>
    <w:rsid w:val="00E61A48"/>
    <w:rsid w:val="00E62FA9"/>
    <w:rsid w:val="00E634C1"/>
    <w:rsid w:val="00E643AE"/>
    <w:rsid w:val="00E65E1B"/>
    <w:rsid w:val="00E71C81"/>
    <w:rsid w:val="00E71EA3"/>
    <w:rsid w:val="00E76B4E"/>
    <w:rsid w:val="00E7796D"/>
    <w:rsid w:val="00E83337"/>
    <w:rsid w:val="00E84771"/>
    <w:rsid w:val="00E97F6F"/>
    <w:rsid w:val="00EA2EBD"/>
    <w:rsid w:val="00EA4DE4"/>
    <w:rsid w:val="00EA5D6E"/>
    <w:rsid w:val="00EA79E0"/>
    <w:rsid w:val="00EB1A15"/>
    <w:rsid w:val="00EB4412"/>
    <w:rsid w:val="00EB4485"/>
    <w:rsid w:val="00EB463A"/>
    <w:rsid w:val="00EC2E09"/>
    <w:rsid w:val="00EC3308"/>
    <w:rsid w:val="00EC50BC"/>
    <w:rsid w:val="00EC5198"/>
    <w:rsid w:val="00EC6395"/>
    <w:rsid w:val="00ED0D16"/>
    <w:rsid w:val="00ED20A8"/>
    <w:rsid w:val="00EE571C"/>
    <w:rsid w:val="00EE65D7"/>
    <w:rsid w:val="00EF0117"/>
    <w:rsid w:val="00EF0841"/>
    <w:rsid w:val="00EF3147"/>
    <w:rsid w:val="00EF6E9C"/>
    <w:rsid w:val="00F0056E"/>
    <w:rsid w:val="00F01573"/>
    <w:rsid w:val="00F01B5A"/>
    <w:rsid w:val="00F04F96"/>
    <w:rsid w:val="00F05D35"/>
    <w:rsid w:val="00F1306D"/>
    <w:rsid w:val="00F17954"/>
    <w:rsid w:val="00F206FF"/>
    <w:rsid w:val="00F216BF"/>
    <w:rsid w:val="00F2274F"/>
    <w:rsid w:val="00F308D1"/>
    <w:rsid w:val="00F33029"/>
    <w:rsid w:val="00F34627"/>
    <w:rsid w:val="00F40FF7"/>
    <w:rsid w:val="00F43B1B"/>
    <w:rsid w:val="00F44C4C"/>
    <w:rsid w:val="00F455B2"/>
    <w:rsid w:val="00F52FBA"/>
    <w:rsid w:val="00F60523"/>
    <w:rsid w:val="00F60532"/>
    <w:rsid w:val="00F63D8D"/>
    <w:rsid w:val="00F64458"/>
    <w:rsid w:val="00F650D6"/>
    <w:rsid w:val="00F70EB3"/>
    <w:rsid w:val="00F776E2"/>
    <w:rsid w:val="00F8441B"/>
    <w:rsid w:val="00F84B3D"/>
    <w:rsid w:val="00F84CEB"/>
    <w:rsid w:val="00F9273B"/>
    <w:rsid w:val="00F9275D"/>
    <w:rsid w:val="00F95E66"/>
    <w:rsid w:val="00F97EF0"/>
    <w:rsid w:val="00FA153A"/>
    <w:rsid w:val="00FA2A3D"/>
    <w:rsid w:val="00FA4A3B"/>
    <w:rsid w:val="00FB28DD"/>
    <w:rsid w:val="00FB4449"/>
    <w:rsid w:val="00FC175B"/>
    <w:rsid w:val="00FC1C2C"/>
    <w:rsid w:val="00FC2B85"/>
    <w:rsid w:val="00FC7048"/>
    <w:rsid w:val="00FC7809"/>
    <w:rsid w:val="00FD0153"/>
    <w:rsid w:val="00FD207E"/>
    <w:rsid w:val="00FD6D57"/>
    <w:rsid w:val="00FD74F7"/>
    <w:rsid w:val="00FD7D4A"/>
    <w:rsid w:val="00FE1EDC"/>
    <w:rsid w:val="00FE76DC"/>
    <w:rsid w:val="00FF26DC"/>
    <w:rsid w:val="00FF44F7"/>
    <w:rsid w:val="00FF7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A1F42996-6C0D-4556-8C0A-6AF904720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635"/>
    <w:pPr>
      <w:spacing w:after="200" w:line="276" w:lineRule="auto"/>
      <w:jc w:val="both"/>
    </w:pPr>
    <w:rPr>
      <w:rFonts w:ascii="Arial Nova" w:hAnsi="Arial Nova" w:cstheme="minorHAnsi"/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0C6227"/>
    <w:pPr>
      <w:keepNext/>
      <w:keepLines/>
      <w:numPr>
        <w:numId w:val="24"/>
      </w:numPr>
      <w:spacing w:after="5" w:line="249" w:lineRule="auto"/>
      <w:ind w:right="49"/>
      <w:outlineLvl w:val="0"/>
    </w:pPr>
    <w:rPr>
      <w:rFonts w:ascii="Arial Nova" w:hAnsi="Arial Nova" w:cs="Calibri"/>
      <w:b/>
      <w:color w:val="000000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863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D2A7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D46F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6F9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6F95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C6227"/>
    <w:rPr>
      <w:rFonts w:ascii="Arial Nova" w:hAnsi="Arial Nova" w:cs="Calibri"/>
      <w:b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B822F5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62DF"/>
    <w:rPr>
      <w:color w:val="605E5C"/>
      <w:shd w:val="clear" w:color="auto" w:fill="E1DFDD"/>
    </w:rPr>
  </w:style>
  <w:style w:type="paragraph" w:customStyle="1" w:styleId="Normal0">
    <w:name w:val="Normal0"/>
    <w:qFormat/>
    <w:rsid w:val="00D054B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863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customStyle="1" w:styleId="western">
    <w:name w:val="western"/>
    <w:basedOn w:val="Normal"/>
    <w:qFormat/>
    <w:rsid w:val="00FA153A"/>
    <w:pPr>
      <w:spacing w:before="280" w:after="119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D2A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CabealhoUNESPAR">
    <w:name w:val="Cabeçalho UNESPAR"/>
    <w:basedOn w:val="Cabealho"/>
    <w:link w:val="CabealhoUNESPARChar"/>
    <w:qFormat/>
    <w:rsid w:val="00C243B9"/>
    <w:pPr>
      <w:jc w:val="center"/>
    </w:pPr>
    <w:rPr>
      <w:b/>
      <w:bCs/>
      <w:sz w:val="28"/>
      <w:szCs w:val="28"/>
    </w:rPr>
  </w:style>
  <w:style w:type="character" w:customStyle="1" w:styleId="CabealhoUNESPARChar">
    <w:name w:val="Cabeçalho UNESPAR Char"/>
    <w:basedOn w:val="CabealhoChar"/>
    <w:link w:val="CabealhoUNESPAR"/>
    <w:rsid w:val="00C243B9"/>
    <w:rPr>
      <w:rFonts w:ascii="Arial Nova" w:hAnsi="Arial Nova" w:cstheme="minorHAnsi"/>
      <w:b/>
      <w:bCs/>
      <w:sz w:val="28"/>
      <w:szCs w:val="2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0C6227"/>
    <w:pPr>
      <w:jc w:val="center"/>
    </w:pPr>
    <w:rPr>
      <w:rFonts w:eastAsia="Arial" w:cs="Arial"/>
      <w:b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0C6227"/>
    <w:rPr>
      <w:rFonts w:ascii="Arial Nova" w:eastAsia="Arial" w:hAnsi="Arial Nova" w:cs="Arial"/>
      <w:b/>
      <w:sz w:val="24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F455B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1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3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64F6FD-6468-4264-9570-D3F780F2A6BD}"/>
      </w:docPartPr>
      <w:docPartBody>
        <w:p w:rsidR="00BD7E02" w:rsidRDefault="00BD7E02">
          <w:r w:rsidRPr="00AC3799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E02"/>
    <w:rsid w:val="00293DAC"/>
    <w:rsid w:val="0046509A"/>
    <w:rsid w:val="004E24A3"/>
    <w:rsid w:val="00891A30"/>
    <w:rsid w:val="00BD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D7E0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1107</TotalTime>
  <Pages>1</Pages>
  <Words>244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390</cp:revision>
  <cp:lastPrinted>2026-02-06T20:55:00Z</cp:lastPrinted>
  <dcterms:created xsi:type="dcterms:W3CDTF">2025-07-09T18:11:00Z</dcterms:created>
  <dcterms:modified xsi:type="dcterms:W3CDTF">2026-02-06T20:55:00Z</dcterms:modified>
</cp:coreProperties>
</file>